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1ECD8" w14:textId="37FF75DB" w:rsidR="008B2BD2" w:rsidRPr="000731E2" w:rsidRDefault="008B2BD2" w:rsidP="008B2BD2">
      <w:pPr>
        <w:autoSpaceDE w:val="0"/>
        <w:autoSpaceDN w:val="0"/>
        <w:adjustRightInd w:val="0"/>
        <w:spacing w:line="240" w:lineRule="auto"/>
        <w:rPr>
          <w:rFonts w:ascii="Verdana" w:eastAsiaTheme="minorEastAsia" w:hAnsi="Verdana"/>
          <w:b/>
          <w:color w:val="000000"/>
          <w:sz w:val="23"/>
          <w:szCs w:val="23"/>
        </w:rPr>
      </w:pPr>
      <w:r w:rsidRPr="00CB49D6">
        <w:rPr>
          <w:rStyle w:val="Overskrift1Tegn"/>
          <w:rFonts w:eastAsia="Calibri"/>
        </w:rPr>
        <w:t xml:space="preserve">Erklæring om oplæring for specialet </w:t>
      </w:r>
      <w:r>
        <w:rPr>
          <w:rStyle w:val="Overskrift1Tegn"/>
          <w:rFonts w:eastAsia="Calibri"/>
        </w:rPr>
        <w:t>S</w:t>
      </w:r>
      <w:r>
        <w:rPr>
          <w:rStyle w:val="Overskrift1Tegn"/>
          <w:rFonts w:eastAsia="Calibri"/>
        </w:rPr>
        <w:t xml:space="preserve">med </w:t>
      </w:r>
      <w:r>
        <w:rPr>
          <w:rStyle w:val="Overskrift1Tegn"/>
          <w:rFonts w:eastAsia="Calibri"/>
        </w:rPr>
        <w:t>R</w:t>
      </w:r>
      <w:r>
        <w:rPr>
          <w:rStyle w:val="Overskrift1Tegn"/>
          <w:rFonts w:eastAsia="Calibri"/>
        </w:rPr>
        <w:t>ustfast</w:t>
      </w:r>
      <w:r>
        <w:br/>
      </w:r>
      <w:r w:rsidRPr="1E760FAC">
        <w:rPr>
          <w:rFonts w:ascii="Verdana" w:eastAsiaTheme="minorEastAsia" w:hAnsi="Verdana"/>
          <w:b/>
          <w:bCs/>
          <w:sz w:val="23"/>
          <w:szCs w:val="23"/>
        </w:rPr>
        <w:t xml:space="preserve"> - gældende pr. 1/8 - 2026</w:t>
      </w:r>
    </w:p>
    <w:p w14:paraId="76C80E74" w14:textId="77777777" w:rsidR="008B2BD2" w:rsidRPr="000731E2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73DF7F3C" w14:textId="77777777" w:rsidR="008B2BD2" w:rsidRPr="000731E2" w:rsidRDefault="008B2BD2" w:rsidP="008B2BD2">
      <w:pPr>
        <w:autoSpaceDE w:val="0"/>
        <w:autoSpaceDN w:val="0"/>
        <w:adjustRightInd w:val="0"/>
        <w:spacing w:line="240" w:lineRule="auto"/>
        <w:rPr>
          <w:rFonts w:ascii="Verdana" w:eastAsiaTheme="minorEastAsia" w:hAnsi="Verdana" w:cs="Verdana"/>
          <w:color w:val="000000"/>
          <w:sz w:val="18"/>
          <w:szCs w:val="18"/>
        </w:rPr>
      </w:pPr>
      <w:r w:rsidRPr="0870E571">
        <w:rPr>
          <w:rFonts w:ascii="Verdana" w:eastAsiaTheme="minorEastAsia" w:hAnsi="Verdana" w:cs="Verdana"/>
          <w:sz w:val="18"/>
          <w:szCs w:val="18"/>
        </w:rPr>
        <w:t xml:space="preserve">Erklæringen om oplæring er et dialogværktøj mellem lærling, erhvervsskole og oplæringsvirksomhed. Den indeholder en liste over de oplæringsmål, lærlingen skal nå gennem oplæringen i virksomheden. Metalindustriens Uddannelsesudvalg har udformet erklæringen om oplæring i henhold til gældende lov og bekendtgørelser om erhvervsuddannelserne.   </w:t>
      </w:r>
    </w:p>
    <w:p w14:paraId="60210DD1" w14:textId="77777777" w:rsidR="008B2BD2" w:rsidRPr="000731E2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6F1BEFDA" w14:textId="77777777" w:rsidR="008B2BD2" w:rsidRPr="000731E2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rklæringen </w:t>
      </w:r>
      <w:r>
        <w:rPr>
          <w:rFonts w:ascii="Verdana" w:hAnsi="Verdana" w:cs="Verdana"/>
          <w:color w:val="000000"/>
          <w:sz w:val="18"/>
          <w:szCs w:val="18"/>
        </w:rPr>
        <w:t xml:space="preserve">om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fremsendes af erhvervsskolen og udfyldes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Virksomheden opbevarer en kopi af </w:t>
      </w:r>
      <w:r>
        <w:rPr>
          <w:rFonts w:ascii="Verdana" w:hAnsi="Verdana" w:cs="Verdana"/>
          <w:color w:val="000000"/>
          <w:sz w:val="18"/>
          <w:szCs w:val="18"/>
        </w:rPr>
        <w:t>erklæringen om oplæring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 og sender den til erhvervsskolen og </w:t>
      </w:r>
      <w:r>
        <w:rPr>
          <w:rFonts w:ascii="Verdana" w:hAnsi="Verdana" w:cs="Verdana"/>
          <w:color w:val="000000"/>
          <w:sz w:val="18"/>
          <w:szCs w:val="18"/>
        </w:rPr>
        <w:t>lærlingen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 ved afslutningen af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797EBB">
        <w:rPr>
          <w:rFonts w:ascii="Verdana" w:hAnsi="Verdana" w:cs="Verdana"/>
          <w:color w:val="000000"/>
          <w:sz w:val="18"/>
          <w:szCs w:val="18"/>
        </w:rPr>
        <w:t>periode.</w:t>
      </w:r>
      <w:r w:rsidRPr="000731E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1DCD71BD" w14:textId="77777777" w:rsidR="008B2BD2" w:rsidRPr="000731E2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6D9116BB" w14:textId="77777777" w:rsidR="008B2BD2" w:rsidRPr="000731E2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0731E2">
        <w:rPr>
          <w:rFonts w:ascii="Verdana" w:hAnsi="Verdana" w:cs="Verdana"/>
          <w:b/>
          <w:bCs/>
          <w:color w:val="000000"/>
          <w:sz w:val="18"/>
          <w:szCs w:val="18"/>
        </w:rPr>
        <w:t>Nedenstående udfyldes af erhvervsskolen før fremsendelse til virksomheden</w:t>
      </w:r>
    </w:p>
    <w:p w14:paraId="7221F12D" w14:textId="77777777" w:rsidR="008B2BD2" w:rsidRPr="000731E2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8096"/>
      </w:tblGrid>
      <w:tr w:rsidR="008B2BD2" w:rsidRPr="000731E2" w14:paraId="729C55C4" w14:textId="77777777" w:rsidTr="0032792D">
        <w:tc>
          <w:tcPr>
            <w:tcW w:w="9670" w:type="dxa"/>
          </w:tcPr>
          <w:p w14:paraId="1B2E4542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923BCD5" w14:textId="77777777" w:rsidR="008B2BD2" w:rsidRPr="000C2385" w:rsidRDefault="008B2BD2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Er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klæringen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om oplæring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vedrører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oplærings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periode: 1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2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3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4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5 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</w:p>
          <w:p w14:paraId="4B1018A3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38DF636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/>
                <w:i/>
                <w:sz w:val="18"/>
                <w:szCs w:val="18"/>
              </w:rPr>
            </w:pP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Der kan være flere </w:t>
            </w:r>
            <w:r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>oplærings</w:t>
            </w: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perioder 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afhængig af, hvor mange skoleperioder den enkelte skole har opdelt skoleundervisningen i. Der skal dog mindst være </w:t>
            </w:r>
            <w:r>
              <w:rPr>
                <w:rFonts w:ascii="Verdana" w:hAnsi="Verdana"/>
                <w:i/>
                <w:sz w:val="18"/>
                <w:szCs w:val="18"/>
              </w:rPr>
              <w:t>fire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oplærings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>perioder.</w:t>
            </w:r>
          </w:p>
          <w:p w14:paraId="382B5D05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/>
                <w:color w:val="000000"/>
                <w:sz w:val="18"/>
                <w:szCs w:val="18"/>
              </w:rPr>
            </w:pPr>
          </w:p>
        </w:tc>
      </w:tr>
    </w:tbl>
    <w:p w14:paraId="72932EF2" w14:textId="77777777" w:rsidR="008B2BD2" w:rsidRPr="000731E2" w:rsidRDefault="008B2BD2" w:rsidP="008B2BD2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39"/>
        <w:gridCol w:w="3657"/>
      </w:tblGrid>
      <w:tr w:rsidR="008B2BD2" w:rsidRPr="000731E2" w14:paraId="6D260F19" w14:textId="77777777" w:rsidTr="0032792D">
        <w:tc>
          <w:tcPr>
            <w:tcW w:w="5245" w:type="dxa"/>
          </w:tcPr>
          <w:p w14:paraId="137CE5BD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98645D3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Lærlingens</w:t>
            </w: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navn:</w:t>
            </w:r>
          </w:p>
        </w:tc>
        <w:tc>
          <w:tcPr>
            <w:tcW w:w="4425" w:type="dxa"/>
          </w:tcPr>
          <w:p w14:paraId="6F317209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6F0C0EC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CPR nr.:</w:t>
            </w:r>
          </w:p>
        </w:tc>
      </w:tr>
    </w:tbl>
    <w:p w14:paraId="681E2B77" w14:textId="77777777" w:rsidR="008B2BD2" w:rsidRPr="000731E2" w:rsidRDefault="008B2BD2" w:rsidP="008B2BD2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69"/>
        <w:gridCol w:w="3627"/>
      </w:tblGrid>
      <w:tr w:rsidR="008B2BD2" w:rsidRPr="000731E2" w14:paraId="68825619" w14:textId="77777777" w:rsidTr="0032792D">
        <w:tc>
          <w:tcPr>
            <w:tcW w:w="5245" w:type="dxa"/>
          </w:tcPr>
          <w:p w14:paraId="687657F5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F194924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navn:</w:t>
            </w:r>
          </w:p>
        </w:tc>
        <w:tc>
          <w:tcPr>
            <w:tcW w:w="4425" w:type="dxa"/>
          </w:tcPr>
          <w:p w14:paraId="2817BC93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1AA2CB8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CVR nr.:</w:t>
            </w:r>
          </w:p>
        </w:tc>
      </w:tr>
      <w:tr w:rsidR="008B2BD2" w:rsidRPr="000731E2" w14:paraId="441EFC1C" w14:textId="77777777" w:rsidTr="0032792D">
        <w:tc>
          <w:tcPr>
            <w:tcW w:w="5245" w:type="dxa"/>
          </w:tcPr>
          <w:p w14:paraId="6B2DF351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CDC5C64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adresse:</w:t>
            </w:r>
          </w:p>
        </w:tc>
        <w:tc>
          <w:tcPr>
            <w:tcW w:w="4425" w:type="dxa"/>
          </w:tcPr>
          <w:p w14:paraId="0CD14CCF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47C6AEE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Tlf. nr.: </w:t>
            </w:r>
          </w:p>
        </w:tc>
      </w:tr>
      <w:tr w:rsidR="008B2BD2" w:rsidRPr="000731E2" w14:paraId="03FE34E9" w14:textId="77777777" w:rsidTr="0032792D">
        <w:tc>
          <w:tcPr>
            <w:tcW w:w="5245" w:type="dxa"/>
          </w:tcPr>
          <w:p w14:paraId="73BA9B3B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8E21733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Postnr. og by:</w:t>
            </w:r>
          </w:p>
        </w:tc>
        <w:tc>
          <w:tcPr>
            <w:tcW w:w="4425" w:type="dxa"/>
          </w:tcPr>
          <w:p w14:paraId="74A0E79A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BE1E43F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</w:tbl>
    <w:p w14:paraId="4A4070F6" w14:textId="77777777" w:rsidR="008B2BD2" w:rsidRPr="000731E2" w:rsidRDefault="008B2BD2" w:rsidP="008B2BD2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55"/>
        <w:gridCol w:w="3641"/>
      </w:tblGrid>
      <w:tr w:rsidR="008B2BD2" w:rsidRPr="000731E2" w14:paraId="6F613FC5" w14:textId="77777777" w:rsidTr="0032792D">
        <w:tc>
          <w:tcPr>
            <w:tcW w:w="9521" w:type="dxa"/>
            <w:gridSpan w:val="2"/>
          </w:tcPr>
          <w:p w14:paraId="253A6E8D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DAFE140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Erhvervsskolens navn:</w:t>
            </w:r>
          </w:p>
        </w:tc>
      </w:tr>
      <w:tr w:rsidR="008B2BD2" w:rsidRPr="000731E2" w14:paraId="49660EC5" w14:textId="77777777" w:rsidTr="0032792D">
        <w:tc>
          <w:tcPr>
            <w:tcW w:w="5170" w:type="dxa"/>
          </w:tcPr>
          <w:p w14:paraId="00D85B83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73B5648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Kontaktlærer:</w:t>
            </w:r>
          </w:p>
        </w:tc>
        <w:tc>
          <w:tcPr>
            <w:tcW w:w="4351" w:type="dxa"/>
          </w:tcPr>
          <w:p w14:paraId="0A69C9A6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7699AD8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  <w:tr w:rsidR="008B2BD2" w:rsidRPr="000731E2" w14:paraId="581B13E8" w14:textId="77777777" w:rsidTr="0032792D">
        <w:tc>
          <w:tcPr>
            <w:tcW w:w="5170" w:type="dxa"/>
          </w:tcPr>
          <w:p w14:paraId="6B5189E5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224151F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Kontaktlærerens tlf. nr.:</w:t>
            </w:r>
          </w:p>
        </w:tc>
        <w:tc>
          <w:tcPr>
            <w:tcW w:w="4351" w:type="dxa"/>
          </w:tcPr>
          <w:p w14:paraId="2D4B14B7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4666AC7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Skolens tlf. nr.: </w:t>
            </w:r>
          </w:p>
        </w:tc>
      </w:tr>
      <w:tr w:rsidR="008B2BD2" w:rsidRPr="000731E2" w14:paraId="46572475" w14:textId="77777777" w:rsidTr="0032792D">
        <w:tc>
          <w:tcPr>
            <w:tcW w:w="9521" w:type="dxa"/>
            <w:gridSpan w:val="2"/>
          </w:tcPr>
          <w:p w14:paraId="21D78D4A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55419D6" w14:textId="77777777" w:rsidR="008B2BD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Meddelelse fra skolen:</w:t>
            </w:r>
          </w:p>
          <w:p w14:paraId="66700B4B" w14:textId="77777777" w:rsidR="008B2BD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36E334E" w14:textId="77777777" w:rsidR="008B2BD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5B3293A" w14:textId="77777777" w:rsidR="008B2BD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5417382" w14:textId="77777777" w:rsidR="008B2BD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AF9091B" w14:textId="77777777" w:rsidR="008B2BD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EDF4A92" w14:textId="77777777" w:rsidR="008B2BD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73C7CE1" w14:textId="77777777" w:rsidR="008B2BD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68FCCA1" w14:textId="77777777" w:rsidR="008B2BD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5AA374C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E182D48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08E18B8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8B2BD2" w:rsidRPr="000731E2" w14:paraId="30E1BA69" w14:textId="77777777" w:rsidTr="0032792D">
        <w:tc>
          <w:tcPr>
            <w:tcW w:w="9521" w:type="dxa"/>
            <w:gridSpan w:val="2"/>
          </w:tcPr>
          <w:p w14:paraId="181E7FA3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5134F9A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Dato:</w:t>
            </w:r>
          </w:p>
        </w:tc>
      </w:tr>
    </w:tbl>
    <w:p w14:paraId="7DDE14F7" w14:textId="77777777" w:rsidR="008B2BD2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iCs/>
          <w:color w:val="000000"/>
          <w:szCs w:val="20"/>
        </w:rPr>
      </w:pPr>
    </w:p>
    <w:p w14:paraId="5EB92476" w14:textId="2D324DC4" w:rsidR="008B2BD2" w:rsidRPr="00CB49D6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iCs/>
          <w:color w:val="000000"/>
          <w:szCs w:val="20"/>
        </w:rPr>
      </w:pPr>
      <w:r w:rsidRPr="00CB49D6">
        <w:rPr>
          <w:rFonts w:ascii="Verdana" w:hAnsi="Verdana" w:cs="Verdana"/>
          <w:b/>
          <w:iCs/>
          <w:color w:val="000000"/>
          <w:szCs w:val="20"/>
        </w:rPr>
        <w:lastRenderedPageBreak/>
        <w:t>Nedenstående udfyldes af virksomhed og lærling undervejs i oplæringen</w:t>
      </w:r>
    </w:p>
    <w:p w14:paraId="7FB8A64B" w14:textId="77777777" w:rsidR="008B2BD2" w:rsidRPr="000C2385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Cs/>
          <w:color w:val="000000"/>
          <w:sz w:val="18"/>
          <w:szCs w:val="18"/>
        </w:rPr>
      </w:pPr>
    </w:p>
    <w:p w14:paraId="69D08CDF" w14:textId="77777777" w:rsidR="008B2BD2" w:rsidRPr="000C2385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>Denne erklæring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 xml:space="preserve"> om oplæring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 vedrører 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perioder, der er placeret imellem skoleperioderne. Der skal udfyldes en særlig skole- og virksomhedserklæring efter den afsluttende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periode. </w:t>
      </w:r>
    </w:p>
    <w:p w14:paraId="00B92A25" w14:textId="77777777" w:rsidR="008B2BD2" w:rsidRPr="000C2385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</w:p>
    <w:p w14:paraId="5A928CD4" w14:textId="77777777" w:rsidR="008B2BD2" w:rsidRPr="000C2385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I skemaet herunder skal ét af de tre felter afkrydses for hvert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>målene:</w:t>
      </w:r>
    </w:p>
    <w:p w14:paraId="4331947B" w14:textId="77777777" w:rsidR="008B2BD2" w:rsidRPr="000C2385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601A1477" w14:textId="77777777" w:rsidR="008B2BD2" w:rsidRPr="000C2385" w:rsidRDefault="008B2BD2" w:rsidP="008B2BD2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b/>
          <w:color w:val="000000"/>
          <w:sz w:val="18"/>
          <w:szCs w:val="18"/>
        </w:rPr>
        <w:t>Oplæring er ikke startet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– hvis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>en ikke har arbejdet med arbejdsområdet/funktionen</w:t>
      </w:r>
    </w:p>
    <w:p w14:paraId="638FF4A4" w14:textId="77777777" w:rsidR="008B2BD2" w:rsidRPr="000C2385" w:rsidRDefault="008B2BD2" w:rsidP="008B2BD2">
      <w:pPr>
        <w:autoSpaceDE w:val="0"/>
        <w:autoSpaceDN w:val="0"/>
        <w:adjustRightInd w:val="0"/>
        <w:spacing w:line="240" w:lineRule="auto"/>
        <w:ind w:left="720"/>
        <w:rPr>
          <w:rFonts w:ascii="Verdana" w:hAnsi="Verdana" w:cs="Verdana"/>
          <w:color w:val="000000"/>
          <w:sz w:val="18"/>
          <w:szCs w:val="18"/>
        </w:rPr>
      </w:pPr>
    </w:p>
    <w:p w14:paraId="24A9287F" w14:textId="77777777" w:rsidR="008B2BD2" w:rsidRPr="000C2385" w:rsidRDefault="008B2BD2" w:rsidP="008B2BD2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sz w:val="18"/>
          <w:szCs w:val="18"/>
        </w:rPr>
        <w:t>Oplæring er i gang</w:t>
      </w:r>
      <w:r w:rsidRPr="0870E571">
        <w:rPr>
          <w:rFonts w:ascii="Verdana" w:hAnsi="Verdana" w:cs="Verdana"/>
          <w:sz w:val="18"/>
          <w:szCs w:val="18"/>
        </w:rPr>
        <w:t xml:space="preserve"> – hvis lærlingen har arbejdet med arbejdsområdet/funktionen, men endnu ikke har opnået oplæringsmålet fuldt ud</w:t>
      </w:r>
    </w:p>
    <w:p w14:paraId="08835FB7" w14:textId="77777777" w:rsidR="008B2BD2" w:rsidRPr="000C2385" w:rsidRDefault="008B2BD2" w:rsidP="008B2BD2">
      <w:pPr>
        <w:ind w:left="720"/>
        <w:contextualSpacing/>
        <w:rPr>
          <w:rFonts w:ascii="Verdana" w:hAnsi="Verdana"/>
          <w:sz w:val="18"/>
          <w:szCs w:val="18"/>
        </w:rPr>
      </w:pPr>
    </w:p>
    <w:p w14:paraId="32FB9F36" w14:textId="77777777" w:rsidR="008B2BD2" w:rsidRPr="000C2385" w:rsidRDefault="008B2BD2" w:rsidP="008B2BD2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sz w:val="18"/>
          <w:szCs w:val="18"/>
        </w:rPr>
        <w:t>Oplæringsmålet er nået</w:t>
      </w:r>
      <w:r w:rsidRPr="0870E571">
        <w:rPr>
          <w:rFonts w:ascii="Verdana" w:hAnsi="Verdana" w:cs="Verdana"/>
          <w:sz w:val="18"/>
          <w:szCs w:val="18"/>
        </w:rPr>
        <w:t xml:space="preserve"> – hvis lærlingen har nået det beskrevne oplæringsmål for uddannelsen </w:t>
      </w:r>
    </w:p>
    <w:p w14:paraId="7A17A924" w14:textId="77777777" w:rsidR="008B2BD2" w:rsidRPr="000C2385" w:rsidRDefault="008B2BD2" w:rsidP="008B2BD2">
      <w:pPr>
        <w:ind w:left="720"/>
        <w:contextualSpacing/>
        <w:rPr>
          <w:rFonts w:ascii="Verdana" w:hAnsi="Verdana"/>
          <w:sz w:val="18"/>
          <w:szCs w:val="18"/>
        </w:rPr>
      </w:pPr>
    </w:p>
    <w:p w14:paraId="78C0B1B3" w14:textId="77777777" w:rsidR="008B2BD2" w:rsidRPr="000C2385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Samtlige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 skal være opfyldt ved afslutningen af den </w:t>
      </w:r>
      <w:r w:rsidRPr="000C2385">
        <w:rPr>
          <w:rFonts w:ascii="Verdana" w:hAnsi="Verdana" w:cs="Verdana"/>
          <w:color w:val="000000"/>
          <w:sz w:val="18"/>
          <w:szCs w:val="18"/>
          <w:u w:val="single"/>
        </w:rPr>
        <w:t>sidste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periode. Det er derfor vigtigt, at virksomheden i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 overvejer inden for hvilke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mål, der skal igangsættes en oplæring af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</w:p>
    <w:p w14:paraId="136E2853" w14:textId="77777777" w:rsidR="008B2BD2" w:rsidRPr="000C2385" w:rsidRDefault="008B2BD2" w:rsidP="008B2BD2">
      <w:pPr>
        <w:contextualSpacing/>
        <w:rPr>
          <w:rFonts w:ascii="Verdana" w:hAnsi="Verdana"/>
          <w:sz w:val="18"/>
          <w:szCs w:val="18"/>
        </w:rPr>
      </w:pPr>
    </w:p>
    <w:p w14:paraId="040DBB38" w14:textId="77777777" w:rsidR="008B2BD2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Skemaet udfyldes af den ansvarlige </w:t>
      </w:r>
      <w:r>
        <w:rPr>
          <w:rFonts w:ascii="Verdana" w:hAnsi="Verdana" w:cs="Verdana"/>
          <w:color w:val="000000"/>
          <w:sz w:val="18"/>
          <w:szCs w:val="18"/>
        </w:rPr>
        <w:t xml:space="preserve">for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i 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n. </w:t>
      </w:r>
    </w:p>
    <w:p w14:paraId="1DD3F643" w14:textId="77777777" w:rsidR="008B2BD2" w:rsidRPr="00667B06" w:rsidRDefault="008B2BD2" w:rsidP="008B2BD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988"/>
        <w:gridCol w:w="5065"/>
        <w:gridCol w:w="1042"/>
        <w:gridCol w:w="1042"/>
        <w:gridCol w:w="1214"/>
      </w:tblGrid>
      <w:tr w:rsidR="008B2BD2" w:rsidRPr="003D2786" w14:paraId="5AF3DD40" w14:textId="77777777" w:rsidTr="008B2BD2">
        <w:trPr>
          <w:tblHeader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679B348A" w14:textId="77777777" w:rsidR="008B2BD2" w:rsidRPr="00664C3A" w:rsidRDefault="008B2BD2" w:rsidP="0032792D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Oplæringsmål, som lærlingen skal have opnået ved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uddannelsens trin 1 – Smed bearbejdning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483B87EB" w14:textId="77777777" w:rsidR="008B2BD2" w:rsidRPr="00664C3A" w:rsidRDefault="008B2BD2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2EDA30E4" w14:textId="77777777" w:rsidR="008B2BD2" w:rsidRPr="00664C3A" w:rsidRDefault="008B2BD2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03927199" w14:textId="77777777" w:rsidR="008B2BD2" w:rsidRPr="00664C3A" w:rsidRDefault="008B2BD2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241CBB19" w14:textId="77777777" w:rsidR="008B2BD2" w:rsidRPr="00664C3A" w:rsidRDefault="008B2BD2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7D42709D" w14:textId="77777777" w:rsidR="008B2BD2" w:rsidRPr="00664C3A" w:rsidRDefault="008B2BD2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78E742A0" w14:textId="77777777" w:rsidR="008B2BD2" w:rsidRPr="00664C3A" w:rsidRDefault="008B2BD2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870E571">
              <w:rPr>
                <w:rFonts w:ascii="Verdana" w:hAnsi="Verdana" w:cs="Verdana"/>
                <w:b/>
                <w:bCs/>
                <w:sz w:val="16"/>
                <w:szCs w:val="16"/>
              </w:rPr>
              <w:t>er opnået</w:t>
            </w:r>
          </w:p>
        </w:tc>
      </w:tr>
      <w:tr w:rsidR="008B2BD2" w:rsidRPr="003D2786" w14:paraId="573D37C8" w14:textId="77777777" w:rsidTr="0032792D">
        <w:trPr>
          <w:trHeight w:val="1402"/>
        </w:trPr>
        <w:tc>
          <w:tcPr>
            <w:tcW w:w="988" w:type="dxa"/>
          </w:tcPr>
          <w:p w14:paraId="587BB418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1CB8E060" w14:textId="77777777" w:rsidR="008B2BD2" w:rsidRPr="003D2786" w:rsidRDefault="008B2BD2" w:rsidP="0032792D">
            <w:pPr>
              <w:spacing w:line="240" w:lineRule="auto"/>
            </w:pPr>
            <w:r>
              <w:t xml:space="preserve">Lærlingen kan tilrettelægge og udføre enkle konstruktioner i </w:t>
            </w:r>
            <w:r w:rsidRPr="003D2786">
              <w:t>plade-, rør og stålprofiler</w:t>
            </w:r>
            <w:r>
              <w:t xml:space="preserve"> ved anvendelse af manuelle og maskinelle bearbejdningsmetoder og overholde sikkerhedskrav</w:t>
            </w:r>
          </w:p>
        </w:tc>
        <w:tc>
          <w:tcPr>
            <w:tcW w:w="1042" w:type="dxa"/>
          </w:tcPr>
          <w:p w14:paraId="7B848CAD" w14:textId="77777777" w:rsidR="008B2BD2" w:rsidRPr="003D2786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715C5D4" w14:textId="77777777" w:rsidR="008B2BD2" w:rsidRPr="003D2786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9532EF6" w14:textId="77777777" w:rsidR="008B2BD2" w:rsidRPr="003D2786" w:rsidRDefault="008B2BD2" w:rsidP="0032792D">
            <w:pPr>
              <w:spacing w:line="240" w:lineRule="auto"/>
            </w:pPr>
          </w:p>
        </w:tc>
      </w:tr>
      <w:tr w:rsidR="008B2BD2" w14:paraId="454B944B" w14:textId="77777777" w:rsidTr="0032792D">
        <w:tc>
          <w:tcPr>
            <w:tcW w:w="988" w:type="dxa"/>
          </w:tcPr>
          <w:p w14:paraId="6291D822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101D8073" w14:textId="77777777" w:rsidR="008B2BD2" w:rsidRDefault="008B2BD2" w:rsidP="0032792D">
            <w:pPr>
              <w:spacing w:line="240" w:lineRule="auto"/>
            </w:pPr>
            <w:r w:rsidRPr="003D2786">
              <w:t>Lærlingen kan fremstille og anvende enkle arbejdstegninger til en produktionsproces i virksomheden.</w:t>
            </w:r>
          </w:p>
        </w:tc>
        <w:tc>
          <w:tcPr>
            <w:tcW w:w="1042" w:type="dxa"/>
          </w:tcPr>
          <w:p w14:paraId="56D56510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392F3DF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7A2A2C7" w14:textId="77777777" w:rsidR="008B2BD2" w:rsidRDefault="008B2BD2" w:rsidP="0032792D">
            <w:pPr>
              <w:spacing w:line="240" w:lineRule="auto"/>
            </w:pPr>
          </w:p>
        </w:tc>
      </w:tr>
      <w:tr w:rsidR="008B2BD2" w:rsidRPr="003D2786" w14:paraId="79C33F3C" w14:textId="77777777" w:rsidTr="0032792D">
        <w:tc>
          <w:tcPr>
            <w:tcW w:w="988" w:type="dxa"/>
          </w:tcPr>
          <w:p w14:paraId="7F84DF94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278224E8" w14:textId="77777777" w:rsidR="008B2BD2" w:rsidRPr="003D2786" w:rsidRDefault="008B2BD2" w:rsidP="0032792D">
            <w:pPr>
              <w:spacing w:line="240" w:lineRule="auto"/>
            </w:pPr>
            <w:r w:rsidRPr="003D2786">
              <w:t xml:space="preserve">Lærlingen kan udvælge </w:t>
            </w:r>
            <w:r w:rsidRPr="00260245">
              <w:t>og udføre egnede sammenføjningsmetoder i plade-, rør og stålprofiler</w:t>
            </w:r>
            <w:r>
              <w:t xml:space="preserve">, </w:t>
            </w:r>
            <w:r w:rsidRPr="00260245">
              <w:t xml:space="preserve">herunder anvende tilsætningsmaterialer og gas med videre </w:t>
            </w:r>
          </w:p>
        </w:tc>
        <w:tc>
          <w:tcPr>
            <w:tcW w:w="1042" w:type="dxa"/>
          </w:tcPr>
          <w:p w14:paraId="46CEA0BD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7FF93EEF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17F05395" w14:textId="77777777" w:rsidR="008B2BD2" w:rsidRDefault="008B2BD2" w:rsidP="0032792D">
            <w:pPr>
              <w:spacing w:line="240" w:lineRule="auto"/>
            </w:pPr>
          </w:p>
        </w:tc>
      </w:tr>
      <w:tr w:rsidR="008B2BD2" w14:paraId="78D2FB9A" w14:textId="77777777" w:rsidTr="0032792D">
        <w:tc>
          <w:tcPr>
            <w:tcW w:w="988" w:type="dxa"/>
          </w:tcPr>
          <w:p w14:paraId="525DE545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7731674C" w14:textId="77777777" w:rsidR="008B2BD2" w:rsidRDefault="008B2BD2" w:rsidP="0032792D">
            <w:pPr>
              <w:spacing w:line="240" w:lineRule="auto"/>
            </w:pPr>
            <w:r w:rsidRPr="003D2786">
              <w:t>Lærlingen kan koble teori om materialer fra skoleundervisningen til arbejdsopgaver i virksomheden</w:t>
            </w:r>
            <w:r>
              <w:t>.</w:t>
            </w:r>
          </w:p>
        </w:tc>
        <w:tc>
          <w:tcPr>
            <w:tcW w:w="1042" w:type="dxa"/>
          </w:tcPr>
          <w:p w14:paraId="3D54C9A4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78C87C4E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3E55B379" w14:textId="77777777" w:rsidR="008B2BD2" w:rsidRDefault="008B2BD2" w:rsidP="0032792D">
            <w:pPr>
              <w:spacing w:line="240" w:lineRule="auto"/>
            </w:pPr>
          </w:p>
        </w:tc>
      </w:tr>
      <w:tr w:rsidR="008B2BD2" w:rsidRPr="003D2786" w14:paraId="5429AE14" w14:textId="77777777" w:rsidTr="0032792D">
        <w:tc>
          <w:tcPr>
            <w:tcW w:w="988" w:type="dxa"/>
          </w:tcPr>
          <w:p w14:paraId="510B2A32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345EA5B1" w14:textId="77777777" w:rsidR="008B2BD2" w:rsidRPr="003D2786" w:rsidRDefault="008B2BD2" w:rsidP="0032792D">
            <w:pPr>
              <w:spacing w:line="240" w:lineRule="auto"/>
            </w:pPr>
            <w:r w:rsidRPr="004A48B3">
              <w:t>Lærlingen kan udføre overflade- og efterbehandling af metaller og andre materialer</w:t>
            </w:r>
            <w:r>
              <w:t xml:space="preserve"> i et</w:t>
            </w:r>
            <w:r w:rsidRPr="004A48B3">
              <w:t xml:space="preserve"> fremstillings- og</w:t>
            </w:r>
            <w:r>
              <w:t>/eller</w:t>
            </w:r>
            <w:r w:rsidRPr="004A48B3">
              <w:t xml:space="preserve"> reparations</w:t>
            </w:r>
            <w:r>
              <w:t>forløb.</w:t>
            </w:r>
          </w:p>
        </w:tc>
        <w:tc>
          <w:tcPr>
            <w:tcW w:w="1042" w:type="dxa"/>
          </w:tcPr>
          <w:p w14:paraId="2E0755DD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A75BB9A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1AAE540" w14:textId="77777777" w:rsidR="008B2BD2" w:rsidRDefault="008B2BD2" w:rsidP="0032792D">
            <w:pPr>
              <w:spacing w:line="240" w:lineRule="auto"/>
            </w:pPr>
          </w:p>
        </w:tc>
      </w:tr>
      <w:tr w:rsidR="008B2BD2" w14:paraId="2E81A535" w14:textId="77777777" w:rsidTr="0032792D">
        <w:tc>
          <w:tcPr>
            <w:tcW w:w="988" w:type="dxa"/>
          </w:tcPr>
          <w:p w14:paraId="5E080955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755AFA70" w14:textId="77777777" w:rsidR="008B2BD2" w:rsidRDefault="008B2BD2" w:rsidP="0032792D">
            <w:pPr>
              <w:spacing w:line="240" w:lineRule="auto"/>
            </w:pPr>
            <w:r>
              <w:t>Lærlingen kan tilrettelægge og udføre enkle reparations- og vedligeholdelsesopgaver på virksomhedens produktionsudstyr og/eller kundeopgaver</w:t>
            </w:r>
          </w:p>
        </w:tc>
        <w:tc>
          <w:tcPr>
            <w:tcW w:w="1042" w:type="dxa"/>
          </w:tcPr>
          <w:p w14:paraId="3E467E7E" w14:textId="77777777" w:rsidR="008B2BD2" w:rsidRPr="000427AE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316F7F84" w14:textId="77777777" w:rsidR="008B2BD2" w:rsidRPr="000427AE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1D7BB955" w14:textId="77777777" w:rsidR="008B2BD2" w:rsidRPr="000427AE" w:rsidRDefault="008B2BD2" w:rsidP="0032792D">
            <w:pPr>
              <w:spacing w:line="240" w:lineRule="auto"/>
            </w:pPr>
          </w:p>
        </w:tc>
      </w:tr>
      <w:tr w:rsidR="008B2BD2" w14:paraId="02F39DD4" w14:textId="77777777" w:rsidTr="0032792D">
        <w:tc>
          <w:tcPr>
            <w:tcW w:w="988" w:type="dxa"/>
          </w:tcPr>
          <w:p w14:paraId="3EABA5FD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5A0BBC8A" w14:textId="77777777" w:rsidR="008B2BD2" w:rsidRDefault="008B2BD2" w:rsidP="0032792D">
            <w:pPr>
              <w:spacing w:line="240" w:lineRule="auto"/>
            </w:pPr>
            <w:r>
              <w:t xml:space="preserve">Lærlingen kan tilrettelægge og udføre montage og </w:t>
            </w:r>
            <w:proofErr w:type="spellStart"/>
            <w:r>
              <w:t>demontage</w:t>
            </w:r>
            <w:proofErr w:type="spellEnd"/>
            <w:r>
              <w:t xml:space="preserve"> af enkle delkomponenter, maskiner og installationer. </w:t>
            </w:r>
          </w:p>
        </w:tc>
        <w:tc>
          <w:tcPr>
            <w:tcW w:w="1042" w:type="dxa"/>
          </w:tcPr>
          <w:p w14:paraId="0F4CEDFA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15523C41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EDE5871" w14:textId="77777777" w:rsidR="008B2BD2" w:rsidRDefault="008B2BD2" w:rsidP="0032792D">
            <w:pPr>
              <w:spacing w:line="240" w:lineRule="auto"/>
            </w:pPr>
          </w:p>
        </w:tc>
      </w:tr>
      <w:tr w:rsidR="008B2BD2" w14:paraId="5B68C44A" w14:textId="77777777" w:rsidTr="0032792D">
        <w:tc>
          <w:tcPr>
            <w:tcW w:w="988" w:type="dxa"/>
          </w:tcPr>
          <w:p w14:paraId="56FA7906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6201BF0F" w14:textId="77777777" w:rsidR="008B2BD2" w:rsidRDefault="008B2BD2" w:rsidP="0032792D">
            <w:pPr>
              <w:spacing w:line="240" w:lineRule="auto"/>
            </w:pPr>
            <w:r w:rsidRPr="003D2786">
              <w:t>Lærlingen kender virksomhedens forretning</w:t>
            </w:r>
            <w:r>
              <w:t xml:space="preserve">s- og </w:t>
            </w:r>
            <w:r w:rsidRPr="003D2786">
              <w:t>værdi</w:t>
            </w:r>
            <w:r>
              <w:t>grundlag og lærlingens egen betydning for produktionen</w:t>
            </w:r>
          </w:p>
        </w:tc>
        <w:tc>
          <w:tcPr>
            <w:tcW w:w="1042" w:type="dxa"/>
          </w:tcPr>
          <w:p w14:paraId="780B9829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FD94471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7D23A473" w14:textId="77777777" w:rsidR="008B2BD2" w:rsidRDefault="008B2BD2" w:rsidP="0032792D">
            <w:pPr>
              <w:spacing w:line="240" w:lineRule="auto"/>
            </w:pPr>
          </w:p>
        </w:tc>
      </w:tr>
      <w:tr w:rsidR="008B2BD2" w14:paraId="1B337292" w14:textId="77777777" w:rsidTr="0032792D">
        <w:tc>
          <w:tcPr>
            <w:tcW w:w="988" w:type="dxa"/>
          </w:tcPr>
          <w:p w14:paraId="5D3F361B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5D0B80E0" w14:textId="77777777" w:rsidR="008B2BD2" w:rsidRDefault="008B2BD2" w:rsidP="0032792D">
            <w:pPr>
              <w:spacing w:line="240" w:lineRule="auto"/>
            </w:pPr>
            <w:r w:rsidRPr="003D2786">
              <w:t xml:space="preserve">Lærlingen </w:t>
            </w:r>
            <w:r>
              <w:t xml:space="preserve">kan arbejde energi- og miljøbevidst med henblik på at </w:t>
            </w:r>
            <w:r w:rsidRPr="003D2786">
              <w:t>reducere</w:t>
            </w:r>
            <w:r>
              <w:t xml:space="preserve"> virksomhedens materiale- og </w:t>
            </w:r>
            <w:r w:rsidRPr="003D2786">
              <w:t>energi</w:t>
            </w:r>
            <w:r>
              <w:t>f</w:t>
            </w:r>
            <w:r w:rsidRPr="003D2786">
              <w:t>orbrug</w:t>
            </w:r>
            <w:r>
              <w:t xml:space="preserve"> i produktionen</w:t>
            </w:r>
          </w:p>
        </w:tc>
        <w:tc>
          <w:tcPr>
            <w:tcW w:w="1042" w:type="dxa"/>
          </w:tcPr>
          <w:p w14:paraId="1D5BEDC4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ABD2A41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760AE656" w14:textId="77777777" w:rsidR="008B2BD2" w:rsidRDefault="008B2BD2" w:rsidP="0032792D">
            <w:pPr>
              <w:spacing w:line="240" w:lineRule="auto"/>
            </w:pPr>
          </w:p>
        </w:tc>
      </w:tr>
      <w:tr w:rsidR="008B2BD2" w14:paraId="316B6BAE" w14:textId="77777777" w:rsidTr="0032792D">
        <w:tc>
          <w:tcPr>
            <w:tcW w:w="988" w:type="dxa"/>
          </w:tcPr>
          <w:p w14:paraId="1FBF124C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002DBD7D" w14:textId="77777777" w:rsidR="008B2BD2" w:rsidRDefault="008B2BD2" w:rsidP="0032792D">
            <w:pPr>
              <w:spacing w:line="240" w:lineRule="auto"/>
            </w:pPr>
            <w:r w:rsidRPr="009F6957">
              <w:t xml:space="preserve">Lærlingen kan kommunikere og samarbejde med kunder, kollegaer og interessenter </w:t>
            </w:r>
          </w:p>
        </w:tc>
        <w:tc>
          <w:tcPr>
            <w:tcW w:w="1042" w:type="dxa"/>
          </w:tcPr>
          <w:p w14:paraId="75CB09A6" w14:textId="77777777" w:rsidR="008B2BD2" w:rsidRPr="003D2786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093E09B7" w14:textId="77777777" w:rsidR="008B2BD2" w:rsidRPr="003D2786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2C075C44" w14:textId="77777777" w:rsidR="008B2BD2" w:rsidRPr="003D2786" w:rsidRDefault="008B2BD2" w:rsidP="0032792D">
            <w:pPr>
              <w:spacing w:line="240" w:lineRule="auto"/>
            </w:pPr>
          </w:p>
        </w:tc>
      </w:tr>
    </w:tbl>
    <w:p w14:paraId="010EB6ED" w14:textId="77777777" w:rsidR="008B2BD2" w:rsidRDefault="008B2BD2" w:rsidP="008B2BD2">
      <w:pPr>
        <w:rPr>
          <w:rFonts w:ascii="Verdana" w:hAnsi="Verdana" w:cs="Verdana"/>
          <w:color w:val="000000"/>
          <w:sz w:val="18"/>
          <w:szCs w:val="1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988"/>
        <w:gridCol w:w="5065"/>
        <w:gridCol w:w="1042"/>
        <w:gridCol w:w="1042"/>
        <w:gridCol w:w="1214"/>
      </w:tblGrid>
      <w:tr w:rsidR="008B2BD2" w:rsidRPr="003D2786" w14:paraId="73E1D6CE" w14:textId="77777777" w:rsidTr="0032792D"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2C8C44DE" w14:textId="77777777" w:rsidR="008B2BD2" w:rsidRPr="00664C3A" w:rsidRDefault="008B2BD2" w:rsidP="0032792D">
            <w:pPr>
              <w:spacing w:line="240" w:lineRule="auto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870E571">
              <w:rPr>
                <w:rFonts w:ascii="Verdana" w:hAnsi="Verdana" w:cs="Verdana"/>
                <w:b/>
                <w:bCs/>
                <w:sz w:val="18"/>
                <w:szCs w:val="18"/>
              </w:rPr>
              <w:t>Oplæringsmål, som lærlingen skal have opnået ved afslutning af den sidste oplæringsperiode.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1C3AB6EB" w14:textId="77777777" w:rsidR="008B2BD2" w:rsidRPr="00664C3A" w:rsidRDefault="008B2BD2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1388122E" w14:textId="77777777" w:rsidR="008B2BD2" w:rsidRPr="00664C3A" w:rsidRDefault="008B2BD2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662E1E67" w14:textId="77777777" w:rsidR="008B2BD2" w:rsidRPr="00664C3A" w:rsidRDefault="008B2BD2" w:rsidP="0032792D">
            <w:pPr>
              <w:spacing w:line="240" w:lineRule="auto"/>
              <w:rPr>
                <w:b/>
                <w:bCs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125133A5" w14:textId="77777777" w:rsidR="008B2BD2" w:rsidRPr="00664C3A" w:rsidRDefault="008B2BD2" w:rsidP="0032792D">
            <w:pPr>
              <w:spacing w:line="240" w:lineRule="auto"/>
              <w:rPr>
                <w:b/>
                <w:bCs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5036F10B" w14:textId="77777777" w:rsidR="008B2BD2" w:rsidRPr="00664C3A" w:rsidRDefault="008B2BD2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66CA245C" w14:textId="77777777" w:rsidR="008B2BD2" w:rsidRPr="00664C3A" w:rsidRDefault="008B2BD2" w:rsidP="0032792D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sz w:val="16"/>
                <w:szCs w:val="16"/>
              </w:rPr>
              <w:t>er opnået</w:t>
            </w:r>
          </w:p>
        </w:tc>
      </w:tr>
      <w:tr w:rsidR="008B2BD2" w14:paraId="6B54362F" w14:textId="77777777" w:rsidTr="0032792D">
        <w:tc>
          <w:tcPr>
            <w:tcW w:w="988" w:type="dxa"/>
          </w:tcPr>
          <w:p w14:paraId="39FA8091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5A230B86" w14:textId="77777777" w:rsidR="008B2BD2" w:rsidRDefault="008B2BD2" w:rsidP="0032792D">
            <w:pPr>
              <w:spacing w:line="240" w:lineRule="auto"/>
            </w:pPr>
            <w:r>
              <w:t>Lærlingen kan udføre kvalitetskontrol af et produkt ved brug af metriske måleværktøjer og visuel kontrol med udgangspunkt i de normer og standarder, som virksomheden skal overholde.</w:t>
            </w:r>
          </w:p>
        </w:tc>
        <w:tc>
          <w:tcPr>
            <w:tcW w:w="1042" w:type="dxa"/>
          </w:tcPr>
          <w:p w14:paraId="0D7DED26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32FF79A3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DEA29DA" w14:textId="77777777" w:rsidR="008B2BD2" w:rsidRDefault="008B2BD2" w:rsidP="0032792D">
            <w:pPr>
              <w:spacing w:line="240" w:lineRule="auto"/>
            </w:pPr>
          </w:p>
        </w:tc>
      </w:tr>
      <w:tr w:rsidR="008B2BD2" w14:paraId="590FF6FA" w14:textId="77777777" w:rsidTr="0032792D">
        <w:tc>
          <w:tcPr>
            <w:tcW w:w="988" w:type="dxa"/>
          </w:tcPr>
          <w:p w14:paraId="18AF8670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20C536C1" w14:textId="77777777" w:rsidR="008B2BD2" w:rsidRDefault="008B2BD2" w:rsidP="0032792D">
            <w:pPr>
              <w:spacing w:line="240" w:lineRule="auto"/>
            </w:pPr>
            <w:r w:rsidRPr="003D2786">
              <w:t>Lærlingen kan anvende digitale værktøjer til at udarbejde teknisk dokumentation</w:t>
            </w:r>
            <w:r>
              <w:t xml:space="preserve">, </w:t>
            </w:r>
            <w:r w:rsidRPr="006B7837">
              <w:t>beregninger</w:t>
            </w:r>
            <w:r>
              <w:t xml:space="preserve"> og </w:t>
            </w:r>
            <w:r w:rsidRPr="006B7837">
              <w:t>materialelister</w:t>
            </w:r>
            <w:r>
              <w:t xml:space="preserve"> </w:t>
            </w:r>
            <w:r w:rsidRPr="003D2786">
              <w:t>til virksomhedens produktion</w:t>
            </w:r>
            <w:r>
              <w:t>.</w:t>
            </w:r>
            <w:r w:rsidRPr="003D2786">
              <w:t xml:space="preserve">  </w:t>
            </w:r>
          </w:p>
        </w:tc>
        <w:tc>
          <w:tcPr>
            <w:tcW w:w="1042" w:type="dxa"/>
          </w:tcPr>
          <w:p w14:paraId="48D24934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464F277B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65AA807C" w14:textId="77777777" w:rsidR="008B2BD2" w:rsidRDefault="008B2BD2" w:rsidP="0032792D">
            <w:pPr>
              <w:spacing w:line="240" w:lineRule="auto"/>
            </w:pPr>
          </w:p>
        </w:tc>
      </w:tr>
      <w:tr w:rsidR="008B2BD2" w:rsidRPr="003D2786" w14:paraId="3D2CBCF7" w14:textId="77777777" w:rsidTr="0032792D">
        <w:tc>
          <w:tcPr>
            <w:tcW w:w="988" w:type="dxa"/>
          </w:tcPr>
          <w:p w14:paraId="5482BE2B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36C6604C" w14:textId="77777777" w:rsidR="008B2BD2" w:rsidRPr="003D2786" w:rsidRDefault="008B2BD2" w:rsidP="0032792D">
            <w:pPr>
              <w:spacing w:line="240" w:lineRule="auto"/>
            </w:pPr>
            <w:r w:rsidRPr="00C9519A">
              <w:rPr>
                <w:szCs w:val="28"/>
              </w:rPr>
              <w:t>Lærlingen kan selvstændigt udvælge og udføre egnede sammenføjningsmetoder, herunder automatiserede svejseprocesser i et fremstillings- og/eller reparationsforløb</w:t>
            </w:r>
          </w:p>
        </w:tc>
        <w:tc>
          <w:tcPr>
            <w:tcW w:w="1042" w:type="dxa"/>
          </w:tcPr>
          <w:p w14:paraId="736913EE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12E86E0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10F90B21" w14:textId="77777777" w:rsidR="008B2BD2" w:rsidRDefault="008B2BD2" w:rsidP="0032792D">
            <w:pPr>
              <w:spacing w:line="240" w:lineRule="auto"/>
            </w:pPr>
          </w:p>
        </w:tc>
      </w:tr>
      <w:tr w:rsidR="008B2BD2" w14:paraId="68243A72" w14:textId="77777777" w:rsidTr="0032792D">
        <w:tc>
          <w:tcPr>
            <w:tcW w:w="988" w:type="dxa"/>
          </w:tcPr>
          <w:p w14:paraId="785A309C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3707CB8E" w14:textId="77777777" w:rsidR="008B2BD2" w:rsidRDefault="008B2BD2" w:rsidP="0032792D">
            <w:pPr>
              <w:spacing w:line="240" w:lineRule="auto"/>
            </w:pPr>
            <w:r>
              <w:t>L</w:t>
            </w:r>
            <w:r w:rsidRPr="00C91F5E">
              <w:t>ærlingen kan</w:t>
            </w:r>
            <w:r>
              <w:t xml:space="preserve"> selvstændigt</w:t>
            </w:r>
            <w:r w:rsidRPr="00C91F5E">
              <w:t xml:space="preserve"> udvælge materialetype og dimension til fremstilling af emner i </w:t>
            </w:r>
            <w:r>
              <w:t xml:space="preserve">rustfast </w:t>
            </w:r>
            <w:r w:rsidRPr="00C91F5E">
              <w:t>stål og i kombination med andre metaller.</w:t>
            </w:r>
          </w:p>
        </w:tc>
        <w:tc>
          <w:tcPr>
            <w:tcW w:w="1042" w:type="dxa"/>
          </w:tcPr>
          <w:p w14:paraId="4118DC3B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71C58E82" w14:textId="77777777" w:rsidR="008B2BD2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2F91194" w14:textId="77777777" w:rsidR="008B2BD2" w:rsidRDefault="008B2BD2" w:rsidP="0032792D">
            <w:pPr>
              <w:spacing w:line="240" w:lineRule="auto"/>
            </w:pPr>
          </w:p>
        </w:tc>
      </w:tr>
      <w:tr w:rsidR="008B2BD2" w:rsidRPr="00851330" w14:paraId="1AF3A76F" w14:textId="77777777" w:rsidTr="0032792D">
        <w:trPr>
          <w:trHeight w:val="517"/>
        </w:trPr>
        <w:tc>
          <w:tcPr>
            <w:tcW w:w="988" w:type="dxa"/>
          </w:tcPr>
          <w:p w14:paraId="50E325E4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35318D0C" w14:textId="77777777" w:rsidR="008B2BD2" w:rsidRPr="00851330" w:rsidRDefault="008B2BD2" w:rsidP="0032792D">
            <w:pPr>
              <w:spacing w:line="240" w:lineRule="auto"/>
            </w:pPr>
            <w:r w:rsidRPr="003D2786">
              <w:t>Lærlingen kan selvstændigt planlægge og gennemføre fremstilling, slibning, efterbehandling og montage i rustfast stål.</w:t>
            </w:r>
          </w:p>
        </w:tc>
        <w:tc>
          <w:tcPr>
            <w:tcW w:w="1042" w:type="dxa"/>
          </w:tcPr>
          <w:p w14:paraId="48FCCA71" w14:textId="77777777" w:rsidR="008B2BD2" w:rsidRPr="00851330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4EF3D06" w14:textId="77777777" w:rsidR="008B2BD2" w:rsidRPr="00851330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904DF35" w14:textId="77777777" w:rsidR="008B2BD2" w:rsidRPr="00851330" w:rsidRDefault="008B2BD2" w:rsidP="0032792D">
            <w:pPr>
              <w:spacing w:line="240" w:lineRule="auto"/>
            </w:pPr>
          </w:p>
        </w:tc>
      </w:tr>
      <w:tr w:rsidR="008B2BD2" w:rsidRPr="00851330" w14:paraId="01BA590B" w14:textId="77777777" w:rsidTr="0032792D">
        <w:trPr>
          <w:trHeight w:val="517"/>
        </w:trPr>
        <w:tc>
          <w:tcPr>
            <w:tcW w:w="988" w:type="dxa"/>
          </w:tcPr>
          <w:p w14:paraId="106B0320" w14:textId="77777777" w:rsidR="008B2BD2" w:rsidRDefault="008B2BD2" w:rsidP="008B2BD2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5065" w:type="dxa"/>
          </w:tcPr>
          <w:p w14:paraId="7463A622" w14:textId="77777777" w:rsidR="008B2BD2" w:rsidRPr="00851330" w:rsidRDefault="008B2BD2" w:rsidP="0032792D">
            <w:pPr>
              <w:spacing w:line="240" w:lineRule="auto"/>
            </w:pPr>
            <w:r w:rsidRPr="003D2786">
              <w:t>Lærlingen kan selvstændigt planlægge og gennemføre fremstilling, slibning, efterbehandling og montage i aluminium.</w:t>
            </w:r>
          </w:p>
        </w:tc>
        <w:tc>
          <w:tcPr>
            <w:tcW w:w="1042" w:type="dxa"/>
          </w:tcPr>
          <w:p w14:paraId="2DE95971" w14:textId="77777777" w:rsidR="008B2BD2" w:rsidRPr="00851330" w:rsidRDefault="008B2BD2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C191DE3" w14:textId="77777777" w:rsidR="008B2BD2" w:rsidRPr="00851330" w:rsidRDefault="008B2BD2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1A9C8581" w14:textId="77777777" w:rsidR="008B2BD2" w:rsidRPr="00851330" w:rsidRDefault="008B2BD2" w:rsidP="0032792D">
            <w:pPr>
              <w:spacing w:line="240" w:lineRule="auto"/>
            </w:pPr>
          </w:p>
        </w:tc>
      </w:tr>
    </w:tbl>
    <w:p w14:paraId="64F6B0CB" w14:textId="05B559F4" w:rsidR="008B2BD2" w:rsidRDefault="008B2BD2" w:rsidP="008B2BD2"/>
    <w:p w14:paraId="194888B6" w14:textId="77777777" w:rsidR="008B2BD2" w:rsidRDefault="008B2BD2">
      <w:pPr>
        <w:snapToGrid/>
        <w:spacing w:line="240" w:lineRule="auto"/>
      </w:pPr>
      <w:r>
        <w:br w:type="page"/>
      </w: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868"/>
        <w:gridCol w:w="3228"/>
      </w:tblGrid>
      <w:tr w:rsidR="008B2BD2" w:rsidRPr="000731E2" w14:paraId="6AB85A8B" w14:textId="77777777" w:rsidTr="0032792D">
        <w:tc>
          <w:tcPr>
            <w:tcW w:w="8096" w:type="dxa"/>
            <w:gridSpan w:val="2"/>
          </w:tcPr>
          <w:p w14:paraId="1E20C87E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lastRenderedPageBreak/>
              <w:t>Ansvarlig for oplæring</w:t>
            </w:r>
            <w:r w:rsidRPr="000731E2"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t xml:space="preserve"> i virksomheden</w:t>
            </w:r>
          </w:p>
        </w:tc>
      </w:tr>
      <w:tr w:rsidR="008B2BD2" w:rsidRPr="000731E2" w14:paraId="60EEED21" w14:textId="77777777" w:rsidTr="0032792D">
        <w:tc>
          <w:tcPr>
            <w:tcW w:w="8096" w:type="dxa"/>
            <w:gridSpan w:val="2"/>
          </w:tcPr>
          <w:p w14:paraId="3D767F5B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6009F61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Navn: </w:t>
            </w:r>
          </w:p>
        </w:tc>
      </w:tr>
      <w:tr w:rsidR="008B2BD2" w:rsidRPr="000731E2" w14:paraId="40BA44A0" w14:textId="77777777" w:rsidTr="0032792D">
        <w:tc>
          <w:tcPr>
            <w:tcW w:w="4868" w:type="dxa"/>
          </w:tcPr>
          <w:p w14:paraId="490C013A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6C97D9AC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228" w:type="dxa"/>
          </w:tcPr>
          <w:p w14:paraId="18867FE4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AE51096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Tlf. nr.:</w:t>
            </w:r>
          </w:p>
        </w:tc>
      </w:tr>
      <w:tr w:rsidR="008B2BD2" w:rsidRPr="000731E2" w14:paraId="37E871F3" w14:textId="77777777" w:rsidTr="0032792D">
        <w:tc>
          <w:tcPr>
            <w:tcW w:w="8096" w:type="dxa"/>
            <w:gridSpan w:val="2"/>
          </w:tcPr>
          <w:p w14:paraId="44E78AF6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1CADB3C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Vurderer virksomheden, at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lærlingen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 har særlige behov med hensyn til den efterfølgende skoleundervisning eller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oplæring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? </w:t>
            </w:r>
          </w:p>
          <w:p w14:paraId="5E49346F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Nej, der er ingen særlige behov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396D638A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Ja, jeg vil gerne kontaktes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34906E1D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3DD253B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Begrundelse:</w:t>
            </w:r>
          </w:p>
          <w:p w14:paraId="75EA01FA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D5AC0D8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DA4DD0A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8C06F73" w14:textId="77777777" w:rsidR="008B2BD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98045B3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8FEC356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09895E1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8BAB833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E393FBC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54F0CE0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4ADD7B2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C38BE46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</w:tc>
      </w:tr>
      <w:tr w:rsidR="008B2BD2" w:rsidRPr="000731E2" w14:paraId="20BA6DFD" w14:textId="77777777" w:rsidTr="0032792D">
        <w:tc>
          <w:tcPr>
            <w:tcW w:w="8096" w:type="dxa"/>
            <w:gridSpan w:val="2"/>
          </w:tcPr>
          <w:p w14:paraId="6B684E0B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1B86E2E0" w14:textId="77777777" w:rsidR="008B2BD2" w:rsidRPr="000731E2" w:rsidRDefault="008B2BD2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Dato: </w:t>
            </w:r>
          </w:p>
        </w:tc>
      </w:tr>
    </w:tbl>
    <w:p w14:paraId="2B1A48BF" w14:textId="77777777" w:rsidR="008B2BD2" w:rsidRPr="00CD687D" w:rsidRDefault="008B2BD2" w:rsidP="008B2BD2"/>
    <w:p w14:paraId="05DD12B3" w14:textId="77777777" w:rsidR="00BD2A53" w:rsidRPr="00BD2A53" w:rsidRDefault="00BD2A53" w:rsidP="00BD2A53"/>
    <w:p w14:paraId="0D2319A6" w14:textId="77777777" w:rsidR="00AA7F70" w:rsidRDefault="00AA7F70">
      <w:pPr>
        <w:snapToGrid/>
        <w:spacing w:line="240" w:lineRule="auto"/>
      </w:pPr>
    </w:p>
    <w:p w14:paraId="169BA6C3" w14:textId="77777777" w:rsidR="00607637" w:rsidRDefault="00607637">
      <w:pPr>
        <w:snapToGrid/>
        <w:spacing w:line="240" w:lineRule="auto"/>
      </w:pPr>
    </w:p>
    <w:p w14:paraId="6C5935D1" w14:textId="77777777" w:rsidR="003E6F55" w:rsidRDefault="003E6F55">
      <w:pPr>
        <w:snapToGrid/>
        <w:spacing w:line="240" w:lineRule="auto"/>
      </w:pPr>
    </w:p>
    <w:p w14:paraId="35728EDC" w14:textId="77777777" w:rsidR="00625543" w:rsidRPr="009B6823" w:rsidRDefault="00625543" w:rsidP="00625543">
      <w:pPr>
        <w:snapToGrid/>
        <w:spacing w:line="240" w:lineRule="auto"/>
      </w:pPr>
    </w:p>
    <w:sectPr w:rsidR="00625543" w:rsidRPr="009B6823" w:rsidSect="00BD2A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2552" w:bottom="130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D6A7F" w14:textId="77777777" w:rsidR="00906379" w:rsidRPr="008C275E" w:rsidRDefault="00906379" w:rsidP="00DD0507">
      <w:r w:rsidRPr="008C275E">
        <w:separator/>
      </w:r>
    </w:p>
  </w:endnote>
  <w:endnote w:type="continuationSeparator" w:id="0">
    <w:p w14:paraId="7EB25766" w14:textId="77777777" w:rsidR="00906379" w:rsidRPr="008C275E" w:rsidRDefault="00906379" w:rsidP="00DD0507">
      <w:r w:rsidRPr="008C27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ngea-Regular">
    <w:altName w:val="Arial"/>
    <w:panose1 w:val="00000000000000000000"/>
    <w:charset w:val="00"/>
    <w:family w:val="roman"/>
    <w:notTrueType/>
    <w:pitch w:val="default"/>
  </w:font>
  <w:font w:name="Pangea Text">
    <w:altName w:val="Calibri"/>
    <w:panose1 w:val="020B0504000000000000"/>
    <w:charset w:val="00"/>
    <w:family w:val="swiss"/>
    <w:notTrueType/>
    <w:pitch w:val="variable"/>
    <w:sig w:usb0="A00002DF" w:usb1="02000003" w:usb2="00000000" w:usb3="00000000" w:csb0="0000019F" w:csb1="00000000"/>
  </w:font>
  <w:font w:name="IvyPrestoDisplay-SemiBold">
    <w:altName w:val="Cambria"/>
    <w:panose1 w:val="020B0404020101010102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25F160E-E244-4E5C-B072-BB63E780B7EB}"/>
    <w:embedBold r:id="rId2" w:fontKey="{021A0302-D752-4206-B1FA-D22AA8DF851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0897E756-D96A-47F5-B22F-ECEC3F3683D1}"/>
    <w:embedBold r:id="rId4" w:fontKey="{9D7E53CA-55A5-431F-855F-8003D571DCD3}"/>
    <w:embedItalic r:id="rId5" w:fontKey="{1CF58A08-1DB1-45EE-8196-621B6D8717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1661843734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20763CEA" w14:textId="77777777" w:rsidR="0035242F" w:rsidRPr="008C275E" w:rsidRDefault="0035242F" w:rsidP="00DD0507">
        <w:pPr>
          <w:pStyle w:val="Sidefo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end"/>
        </w:r>
      </w:p>
    </w:sdtContent>
  </w:sdt>
  <w:p w14:paraId="730BA9BB" w14:textId="77777777" w:rsidR="0035242F" w:rsidRPr="008C275E" w:rsidRDefault="0035242F" w:rsidP="00DD05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91303525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22359342"/>
          <w:docPartObj>
            <w:docPartGallery w:val="Page Numbers (Top of Page)"/>
            <w:docPartUnique/>
          </w:docPartObj>
        </w:sdtPr>
        <w:sdtEndPr/>
        <w:sdtContent>
          <w:p w14:paraId="16C9EF77" w14:textId="77777777" w:rsidR="00D173D1" w:rsidRPr="003D5729" w:rsidRDefault="005974BB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6CA7C7C6" wp14:editId="5844EAC6">
                  <wp:simplePos x="0" y="0"/>
                  <wp:positionH relativeFrom="page">
                    <wp:posOffset>-13440</wp:posOffset>
                  </wp:positionH>
                  <wp:positionV relativeFrom="page">
                    <wp:posOffset>9837343</wp:posOffset>
                  </wp:positionV>
                  <wp:extent cx="7554005" cy="831215"/>
                  <wp:effectExtent l="0" t="0" r="0" b="0"/>
                  <wp:wrapNone/>
                  <wp:docPr id="624819614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73D1" w:rsidRPr="003D5729">
              <w:rPr>
                <w:sz w:val="16"/>
                <w:szCs w:val="16"/>
              </w:rPr>
              <w:t xml:space="preserve">Side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PAGE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  <w:r w:rsidR="00D173D1" w:rsidRPr="003D5729">
              <w:rPr>
                <w:sz w:val="16"/>
                <w:szCs w:val="16"/>
              </w:rPr>
              <w:t xml:space="preserve"> af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NUMPAGES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5BF46239" w14:textId="77777777" w:rsidR="0035242F" w:rsidRPr="008C275E" w:rsidRDefault="0035242F" w:rsidP="00DD050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1775481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399719630"/>
          <w:docPartObj>
            <w:docPartGallery w:val="Page Numbers (Top of Page)"/>
            <w:docPartUnique/>
          </w:docPartObj>
        </w:sdtPr>
        <w:sdtEndPr/>
        <w:sdtContent>
          <w:p w14:paraId="0D823193" w14:textId="77777777" w:rsidR="000F02A0" w:rsidRPr="003D5729" w:rsidRDefault="003E6F55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1" locked="0" layoutInCell="1" allowOverlap="1" wp14:anchorId="0A13EFF8" wp14:editId="39E9BBCF">
                  <wp:simplePos x="0" y="0"/>
                  <wp:positionH relativeFrom="page">
                    <wp:posOffset>2835</wp:posOffset>
                  </wp:positionH>
                  <wp:positionV relativeFrom="page">
                    <wp:posOffset>9851231</wp:posOffset>
                  </wp:positionV>
                  <wp:extent cx="7554005" cy="831215"/>
                  <wp:effectExtent l="0" t="0" r="0" b="0"/>
                  <wp:wrapNone/>
                  <wp:docPr id="84608000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02A0" w:rsidRPr="003D5729">
              <w:rPr>
                <w:sz w:val="16"/>
                <w:szCs w:val="16"/>
              </w:rPr>
              <w:t xml:space="preserve">Side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PAGE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  <w:r w:rsidR="000F02A0" w:rsidRPr="003D5729">
              <w:rPr>
                <w:sz w:val="16"/>
                <w:szCs w:val="16"/>
              </w:rPr>
              <w:t xml:space="preserve"> af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NUMPAGES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56B4846E" w14:textId="77777777" w:rsidR="00C207E4" w:rsidRPr="008C275E" w:rsidRDefault="00C207E4" w:rsidP="00DD05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50594" w14:textId="77777777" w:rsidR="00906379" w:rsidRPr="008C275E" w:rsidRDefault="00906379" w:rsidP="00DD0507">
      <w:r w:rsidRPr="008C275E">
        <w:separator/>
      </w:r>
    </w:p>
  </w:footnote>
  <w:footnote w:type="continuationSeparator" w:id="0">
    <w:p w14:paraId="376947EB" w14:textId="77777777" w:rsidR="00906379" w:rsidRPr="008C275E" w:rsidRDefault="00906379" w:rsidP="00DD0507">
      <w:r w:rsidRPr="008C27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18680848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10CB9558" w14:textId="77777777" w:rsidR="0035242F" w:rsidRPr="008C275E" w:rsidRDefault="0035242F" w:rsidP="00DD0507">
        <w:pPr>
          <w:pStyle w:val="Sidehove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separate"/>
        </w:r>
        <w:r w:rsidR="00C207E4" w:rsidRPr="008C275E">
          <w:rPr>
            <w:rStyle w:val="Sidetal"/>
            <w:noProof/>
          </w:rPr>
          <w:t>1</w:t>
        </w:r>
        <w:r w:rsidRPr="008C275E">
          <w:rPr>
            <w:rStyle w:val="Sidetal"/>
          </w:rPr>
          <w:fldChar w:fldCharType="end"/>
        </w:r>
      </w:p>
    </w:sdtContent>
  </w:sdt>
  <w:p w14:paraId="6D2D13F4" w14:textId="77777777" w:rsidR="0035242F" w:rsidRPr="008C275E" w:rsidRDefault="0035242F" w:rsidP="00DD050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2D3D4" w14:textId="77777777" w:rsidR="0062648D" w:rsidRPr="008C275E" w:rsidRDefault="00E53BE0" w:rsidP="00DD0507">
    <w:pPr>
      <w:pStyle w:val="Sidehoved"/>
    </w:pPr>
    <w:r>
      <w:rPr>
        <w:noProof/>
      </w:rPr>
      <w:drawing>
        <wp:anchor distT="0" distB="0" distL="114300" distR="114300" simplePos="0" relativeHeight="251673600" behindDoc="0" locked="0" layoutInCell="1" allowOverlap="1" wp14:anchorId="35B0AD8A" wp14:editId="32CB23A1">
          <wp:simplePos x="0" y="0"/>
          <wp:positionH relativeFrom="page">
            <wp:posOffset>5137785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2042086939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E2B79" w14:textId="77777777" w:rsidR="00C207E4" w:rsidRPr="008C275E" w:rsidRDefault="00EF402B" w:rsidP="00DD0507">
    <w:pPr>
      <w:pStyle w:val="Sidehoved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14093BD" wp14:editId="75215647">
          <wp:simplePos x="0" y="0"/>
          <wp:positionH relativeFrom="page">
            <wp:posOffset>5137785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1697161955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lede 820398847" o:spid="_x0000_i1025" type="#_x0000_t75" style="width:255.75pt;height:255.75pt;visibility:visible;mso-wrap-style:square" o:bullet="t">
        <v:imagedata r:id="rId1" o:title=""/>
      </v:shape>
    </w:pict>
  </w:numPicBullet>
  <w:abstractNum w:abstractNumId="0" w15:restartNumberingAfterBreak="0">
    <w:nsid w:val="01327FEC"/>
    <w:multiLevelType w:val="hybridMultilevel"/>
    <w:tmpl w:val="8AAC63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767A1"/>
    <w:multiLevelType w:val="hybridMultilevel"/>
    <w:tmpl w:val="CCF80076"/>
    <w:lvl w:ilvl="0" w:tplc="712040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766FAD"/>
    <w:multiLevelType w:val="hybridMultilevel"/>
    <w:tmpl w:val="870E8BCC"/>
    <w:lvl w:ilvl="0" w:tplc="6E1A594E">
      <w:start w:val="1"/>
      <w:numFmt w:val="bullet"/>
      <w:pStyle w:val="Listeafsni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D36AA"/>
    <w:multiLevelType w:val="hybridMultilevel"/>
    <w:tmpl w:val="11AE9F5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2459868">
    <w:abstractNumId w:val="1"/>
  </w:num>
  <w:num w:numId="2" w16cid:durableId="771242628">
    <w:abstractNumId w:val="2"/>
  </w:num>
  <w:num w:numId="3" w16cid:durableId="1901473211">
    <w:abstractNumId w:val="2"/>
  </w:num>
  <w:num w:numId="4" w16cid:durableId="1273902067">
    <w:abstractNumId w:val="0"/>
  </w:num>
  <w:num w:numId="5" w16cid:durableId="633605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BD2"/>
    <w:rsid w:val="00085119"/>
    <w:rsid w:val="000A6C39"/>
    <w:rsid w:val="000F02A0"/>
    <w:rsid w:val="00113F4A"/>
    <w:rsid w:val="001178E5"/>
    <w:rsid w:val="001B535D"/>
    <w:rsid w:val="002478E1"/>
    <w:rsid w:val="002A221B"/>
    <w:rsid w:val="002A7E99"/>
    <w:rsid w:val="002C2CF0"/>
    <w:rsid w:val="002D2681"/>
    <w:rsid w:val="0035242F"/>
    <w:rsid w:val="003A511E"/>
    <w:rsid w:val="003E6F55"/>
    <w:rsid w:val="003F663F"/>
    <w:rsid w:val="00426A3B"/>
    <w:rsid w:val="00427DBB"/>
    <w:rsid w:val="00452603"/>
    <w:rsid w:val="004D1C22"/>
    <w:rsid w:val="004D319D"/>
    <w:rsid w:val="00515F39"/>
    <w:rsid w:val="00562D43"/>
    <w:rsid w:val="00581B9C"/>
    <w:rsid w:val="00583FC1"/>
    <w:rsid w:val="005974BB"/>
    <w:rsid w:val="005B1093"/>
    <w:rsid w:val="00605096"/>
    <w:rsid w:val="00607637"/>
    <w:rsid w:val="00625543"/>
    <w:rsid w:val="0062648D"/>
    <w:rsid w:val="00647C04"/>
    <w:rsid w:val="00652E68"/>
    <w:rsid w:val="00674A02"/>
    <w:rsid w:val="00677EA1"/>
    <w:rsid w:val="00714624"/>
    <w:rsid w:val="007A1B54"/>
    <w:rsid w:val="007D0DFF"/>
    <w:rsid w:val="00874715"/>
    <w:rsid w:val="008B2BD2"/>
    <w:rsid w:val="008C275E"/>
    <w:rsid w:val="00906379"/>
    <w:rsid w:val="009154F2"/>
    <w:rsid w:val="00927EBE"/>
    <w:rsid w:val="00935AB1"/>
    <w:rsid w:val="0093635B"/>
    <w:rsid w:val="009816D7"/>
    <w:rsid w:val="00996443"/>
    <w:rsid w:val="009B6823"/>
    <w:rsid w:val="009C65C3"/>
    <w:rsid w:val="009D6CA9"/>
    <w:rsid w:val="00A65039"/>
    <w:rsid w:val="00A83C2D"/>
    <w:rsid w:val="00A973ED"/>
    <w:rsid w:val="00AA7F70"/>
    <w:rsid w:val="00AC126A"/>
    <w:rsid w:val="00B44B63"/>
    <w:rsid w:val="00BD2A53"/>
    <w:rsid w:val="00BF0656"/>
    <w:rsid w:val="00BF26B1"/>
    <w:rsid w:val="00C01FF8"/>
    <w:rsid w:val="00C207E4"/>
    <w:rsid w:val="00C45C21"/>
    <w:rsid w:val="00CF22FF"/>
    <w:rsid w:val="00D173D1"/>
    <w:rsid w:val="00D54E69"/>
    <w:rsid w:val="00D67750"/>
    <w:rsid w:val="00D93A5B"/>
    <w:rsid w:val="00DD0507"/>
    <w:rsid w:val="00DF3C1C"/>
    <w:rsid w:val="00E1284F"/>
    <w:rsid w:val="00E53BE0"/>
    <w:rsid w:val="00E9488E"/>
    <w:rsid w:val="00EB6B24"/>
    <w:rsid w:val="00EC0E86"/>
    <w:rsid w:val="00ED2686"/>
    <w:rsid w:val="00EF402B"/>
    <w:rsid w:val="00F02A24"/>
    <w:rsid w:val="00F712AE"/>
    <w:rsid w:val="00FC2A55"/>
    <w:rsid w:val="00F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C116A"/>
  <w15:chartTrackingRefBased/>
  <w15:docId w15:val="{FF189AF7-800C-4C5D-9A35-FC6A9BCCE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2A0"/>
    <w:pPr>
      <w:snapToGrid w:val="0"/>
      <w:spacing w:line="280" w:lineRule="exact"/>
    </w:pPr>
    <w:rPr>
      <w:rFonts w:ascii="Pangea Text" w:hAnsi="Pangea Text"/>
      <w:color w:val="000000" w:themeColor="text1"/>
      <w:sz w:val="20"/>
    </w:rPr>
  </w:style>
  <w:style w:type="paragraph" w:styleId="Overskrift1">
    <w:name w:val="heading 1"/>
    <w:basedOn w:val="Titel"/>
    <w:next w:val="Normal"/>
    <w:link w:val="Overskrift1Tegn"/>
    <w:uiPriority w:val="9"/>
    <w:qFormat/>
    <w:rsid w:val="000F02A0"/>
    <w:pPr>
      <w:spacing w:before="240" w:after="120" w:line="240" w:lineRule="auto"/>
      <w:outlineLvl w:val="0"/>
    </w:pPr>
    <w:rPr>
      <w:rFonts w:asciiTheme="majorHAnsi" w:hAnsiTheme="majorHAnsi"/>
      <w:sz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85119"/>
    <w:pPr>
      <w:spacing w:before="120" w:after="120"/>
      <w:outlineLvl w:val="1"/>
    </w:pPr>
    <w:rPr>
      <w:b/>
      <w:sz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F02A0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F02A0"/>
    <w:pPr>
      <w:keepNext/>
      <w:keepLines/>
      <w:spacing w:before="240"/>
      <w:outlineLvl w:val="3"/>
    </w:pPr>
    <w:rPr>
      <w:rFonts w:eastAsiaTheme="majorEastAsia" w:cstheme="majorBidi"/>
      <w:b/>
      <w:iCs/>
      <w:color w:val="aut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2648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2648D"/>
  </w:style>
  <w:style w:type="paragraph" w:styleId="Sidefod">
    <w:name w:val="footer"/>
    <w:basedOn w:val="Normal"/>
    <w:link w:val="SidefodTegn"/>
    <w:uiPriority w:val="99"/>
    <w:unhideWhenUsed/>
    <w:rsid w:val="000F02A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F02A0"/>
    <w:rPr>
      <w:rFonts w:ascii="Pangea Text" w:hAnsi="Pangea Text"/>
      <w:color w:val="000000" w:themeColor="text1"/>
      <w:sz w:val="20"/>
    </w:rPr>
  </w:style>
  <w:style w:type="paragraph" w:styleId="Titel">
    <w:name w:val="Title"/>
    <w:aliases w:val="IU Overskrift 1"/>
    <w:basedOn w:val="Normal"/>
    <w:next w:val="Normal"/>
    <w:link w:val="TitelTegn"/>
    <w:uiPriority w:val="10"/>
    <w:rsid w:val="00DD0507"/>
    <w:pPr>
      <w:spacing w:line="720" w:lineRule="exact"/>
      <w:contextualSpacing/>
    </w:pPr>
    <w:rPr>
      <w:rFonts w:ascii="Times New Roman" w:eastAsia="Times New Roman" w:hAnsi="Times New Roman" w:cs="Times New Roman"/>
      <w:b/>
      <w:spacing w:val="-10"/>
      <w:kern w:val="28"/>
      <w:sz w:val="56"/>
      <w:szCs w:val="56"/>
    </w:rPr>
  </w:style>
  <w:style w:type="character" w:customStyle="1" w:styleId="TitelTegn">
    <w:name w:val="Titel Tegn"/>
    <w:aliases w:val="IU Overskrift 1 Tegn"/>
    <w:basedOn w:val="Standardskrifttypeiafsnit"/>
    <w:link w:val="Titel"/>
    <w:uiPriority w:val="10"/>
    <w:rsid w:val="00DD0507"/>
    <w:rPr>
      <w:rFonts w:ascii="Times New Roman" w:eastAsia="Times New Roman" w:hAnsi="Times New Roman" w:cs="Times New Roman"/>
      <w:b/>
      <w:color w:val="000000" w:themeColor="text1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F02A0"/>
    <w:rPr>
      <w:rFonts w:asciiTheme="majorHAnsi" w:eastAsia="Times New Roman" w:hAnsiTheme="majorHAnsi" w:cs="Times New Roman"/>
      <w:b/>
      <w:color w:val="000000" w:themeColor="text1"/>
      <w:spacing w:val="-10"/>
      <w:kern w:val="28"/>
      <w:sz w:val="3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85119"/>
    <w:rPr>
      <w:rFonts w:ascii="Pangea Text" w:hAnsi="Pangea Text"/>
      <w:b/>
      <w:color w:val="000000" w:themeColor="text1"/>
      <w:sz w:val="28"/>
    </w:rPr>
  </w:style>
  <w:style w:type="paragraph" w:customStyle="1" w:styleId="Body">
    <w:name w:val="Body"/>
    <w:basedOn w:val="Normal"/>
    <w:uiPriority w:val="99"/>
    <w:rsid w:val="00A65039"/>
    <w:pPr>
      <w:autoSpaceDE w:val="0"/>
      <w:autoSpaceDN w:val="0"/>
      <w:adjustRightInd w:val="0"/>
      <w:spacing w:line="320" w:lineRule="atLeast"/>
      <w:textAlignment w:val="center"/>
    </w:pPr>
    <w:rPr>
      <w:rFonts w:ascii="Calibri" w:hAnsi="Calibri" w:cs="Calibri"/>
      <w:color w:val="000000"/>
      <w:szCs w:val="20"/>
      <w:lang w:val="en-US"/>
    </w:rPr>
  </w:style>
  <w:style w:type="paragraph" w:customStyle="1" w:styleId="Captions">
    <w:name w:val="Captions"/>
    <w:basedOn w:val="Normal"/>
    <w:rsid w:val="0035242F"/>
    <w:pPr>
      <w:spacing w:line="240" w:lineRule="exact"/>
    </w:pPr>
    <w:rPr>
      <w:sz w:val="16"/>
      <w:szCs w:val="16"/>
    </w:rPr>
  </w:style>
  <w:style w:type="character" w:styleId="Sidetal">
    <w:name w:val="page number"/>
    <w:basedOn w:val="Standardskrifttypeiafsnit"/>
    <w:uiPriority w:val="99"/>
    <w:semiHidden/>
    <w:unhideWhenUsed/>
    <w:rsid w:val="0035242F"/>
  </w:style>
  <w:style w:type="paragraph" w:styleId="Ingenafstand">
    <w:name w:val="No Spacing"/>
    <w:uiPriority w:val="1"/>
    <w:rsid w:val="008C275E"/>
    <w:pPr>
      <w:snapToGrid w:val="0"/>
    </w:pPr>
    <w:rPr>
      <w:rFonts w:ascii="Pangea Text" w:hAnsi="Pangea Text"/>
      <w:color w:val="000000" w:themeColor="text1"/>
      <w:sz w:val="20"/>
    </w:rPr>
  </w:style>
  <w:style w:type="character" w:styleId="Hyperlink">
    <w:name w:val="Hyperlink"/>
    <w:basedOn w:val="Standardskrifttypeiafsnit"/>
    <w:uiPriority w:val="99"/>
    <w:unhideWhenUsed/>
    <w:rsid w:val="005B1093"/>
    <w:rPr>
      <w:color w:val="78BDF0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B1093"/>
    <w:rPr>
      <w:color w:val="605E5C"/>
      <w:shd w:val="clear" w:color="auto" w:fill="E1DFDD"/>
    </w:rPr>
  </w:style>
  <w:style w:type="paragraph" w:styleId="Undertitel">
    <w:name w:val="Subtitle"/>
    <w:basedOn w:val="Normal"/>
    <w:next w:val="Normal"/>
    <w:link w:val="UndertitelTegn"/>
    <w:uiPriority w:val="11"/>
    <w:rsid w:val="00DD0507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D050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F02A0"/>
    <w:rPr>
      <w:rFonts w:ascii="Pangea Text" w:eastAsiaTheme="majorEastAsia" w:hAnsi="Pangea Text" w:cstheme="majorBidi"/>
      <w:b/>
      <w:color w:val="000000" w:themeColor="text1"/>
      <w:szCs w:val="28"/>
    </w:rPr>
  </w:style>
  <w:style w:type="character" w:styleId="Svagfremhvning">
    <w:name w:val="Subtle Emphasis"/>
    <w:basedOn w:val="Standardskrifttypeiafsnit"/>
    <w:uiPriority w:val="19"/>
    <w:rsid w:val="00DD0507"/>
    <w:rPr>
      <w:i/>
      <w:iCs/>
      <w:color w:val="404040" w:themeColor="text1" w:themeTint="BF"/>
    </w:rPr>
  </w:style>
  <w:style w:type="character" w:styleId="Strk">
    <w:name w:val="Strong"/>
    <w:basedOn w:val="Standardskrifttypeiafsnit"/>
    <w:uiPriority w:val="22"/>
    <w:rsid w:val="00DD0507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0F02A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F02A0"/>
    <w:rPr>
      <w:rFonts w:ascii="Pangea Text" w:hAnsi="Pangea Text"/>
      <w:i/>
      <w:iCs/>
      <w:color w:val="404040" w:themeColor="text1" w:themeTint="BF"/>
      <w:sz w:val="2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F02A0"/>
    <w:pPr>
      <w:pBdr>
        <w:top w:val="single" w:sz="4" w:space="10" w:color="1EC87D" w:themeColor="accent2"/>
        <w:bottom w:val="single" w:sz="4" w:space="10" w:color="1EC87D" w:themeColor="accent2"/>
      </w:pBdr>
      <w:spacing w:before="360" w:after="360"/>
      <w:ind w:left="864" w:right="864"/>
      <w:jc w:val="center"/>
    </w:pPr>
    <w:rPr>
      <w:i/>
      <w:iCs/>
      <w:color w:val="1EC87D" w:themeColor="accent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F02A0"/>
    <w:rPr>
      <w:rFonts w:ascii="Pangea Text" w:hAnsi="Pangea Text"/>
      <w:i/>
      <w:iCs/>
      <w:color w:val="1EC87D" w:themeColor="accent2"/>
      <w:sz w:val="20"/>
    </w:rPr>
  </w:style>
  <w:style w:type="character" w:styleId="Bogenstitel">
    <w:name w:val="Book Title"/>
    <w:basedOn w:val="Standardskrifttypeiafsnit"/>
    <w:uiPriority w:val="33"/>
    <w:rsid w:val="00DD0507"/>
    <w:rPr>
      <w:b/>
      <w:bCs/>
      <w:i/>
      <w:iCs/>
      <w:spacing w:val="5"/>
    </w:rPr>
  </w:style>
  <w:style w:type="character" w:styleId="Kraftighenvisning">
    <w:name w:val="Intense Reference"/>
    <w:basedOn w:val="Standardskrifttypeiafsnit"/>
    <w:uiPriority w:val="32"/>
    <w:rsid w:val="00DD0507"/>
    <w:rPr>
      <w:b/>
      <w:bCs/>
      <w:smallCaps/>
      <w:color w:val="F5B905" w:themeColor="accent1"/>
      <w:spacing w:val="5"/>
    </w:rPr>
  </w:style>
  <w:style w:type="paragraph" w:styleId="Listeafsnit">
    <w:name w:val="List Paragraph"/>
    <w:basedOn w:val="Normal"/>
    <w:uiPriority w:val="1"/>
    <w:qFormat/>
    <w:rsid w:val="000F02A0"/>
    <w:pPr>
      <w:numPr>
        <w:numId w:val="3"/>
      </w:numPr>
      <w:contextualSpacing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0F02A0"/>
    <w:rPr>
      <w:rFonts w:ascii="Pangea Text" w:eastAsiaTheme="majorEastAsia" w:hAnsi="Pangea Text" w:cstheme="majorBidi"/>
      <w:b/>
      <w:iCs/>
      <w:sz w:val="20"/>
    </w:rPr>
  </w:style>
  <w:style w:type="character" w:styleId="Pladsholdertekst">
    <w:name w:val="Placeholder Text"/>
    <w:basedOn w:val="Standardskrifttypeiafsnit"/>
    <w:uiPriority w:val="99"/>
    <w:semiHidden/>
    <w:rsid w:val="00927EBE"/>
    <w:rPr>
      <w:color w:val="808080"/>
    </w:rPr>
  </w:style>
  <w:style w:type="table" w:customStyle="1" w:styleId="Tabel-Gitter1">
    <w:name w:val="Tabel - Gitter1"/>
    <w:basedOn w:val="Tabel-Normal"/>
    <w:next w:val="Tabel-Gitter"/>
    <w:uiPriority w:val="59"/>
    <w:rsid w:val="008B2BD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">
    <w:name w:val="Table Grid"/>
    <w:basedOn w:val="Tabel-Normal"/>
    <w:uiPriority w:val="39"/>
    <w:rsid w:val="008B2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u\appdata\roaming\microsoft\skabeloner\MI%20Notat.dotx" TargetMode="External"/></Relationships>
</file>

<file path=word/theme/theme1.xml><?xml version="1.0" encoding="utf-8"?>
<a:theme xmlns:a="http://schemas.openxmlformats.org/drawingml/2006/main" name="IHF-WWC-2023_PowerPoint_Theme">
  <a:themeElements>
    <a:clrScheme name="Industriens Uddannelser_2">
      <a:dk1>
        <a:srgbClr val="000000"/>
      </a:dk1>
      <a:lt1>
        <a:srgbClr val="FFFFFF"/>
      </a:lt1>
      <a:dk2>
        <a:srgbClr val="666666"/>
      </a:dk2>
      <a:lt2>
        <a:srgbClr val="CCCCCC"/>
      </a:lt2>
      <a:accent1>
        <a:srgbClr val="F5B905"/>
      </a:accent1>
      <a:accent2>
        <a:srgbClr val="1EC87D"/>
      </a:accent2>
      <a:accent3>
        <a:srgbClr val="FA691E"/>
      </a:accent3>
      <a:accent4>
        <a:srgbClr val="1E91E6"/>
      </a:accent4>
      <a:accent5>
        <a:srgbClr val="E13223"/>
      </a:accent5>
      <a:accent6>
        <a:srgbClr val="FCA275"/>
      </a:accent6>
      <a:hlink>
        <a:srgbClr val="78BDF0"/>
      </a:hlink>
      <a:folHlink>
        <a:srgbClr val="ED837B"/>
      </a:folHlink>
    </a:clrScheme>
    <a:fontScheme name="Industriens Uddannelser">
      <a:majorFont>
        <a:latin typeface="IvyPrestoDisplay-SemiBold"/>
        <a:ea typeface=""/>
        <a:cs typeface=""/>
      </a:majorFont>
      <a:minorFont>
        <a:latin typeface="Pangea-Regular"/>
        <a:ea typeface=""/>
        <a:cs typeface="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IHF-WWC-2023_PowerPoint_Theme" id="{E6AAD4DE-88EC-2547-AB65-F6FBE01F0A08}" vid="{BA94486D-2C48-9F40-A83D-5F3F679ADF8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F17FD2E1E634883A6F2DBB13A8255" ma:contentTypeVersion="15" ma:contentTypeDescription="Opret et nyt dokument." ma:contentTypeScope="" ma:versionID="0493fab7fa04a9c616c19869a296e8fd">
  <xsd:schema xmlns:xsd="http://www.w3.org/2001/XMLSchema" xmlns:xs="http://www.w3.org/2001/XMLSchema" xmlns:p="http://schemas.microsoft.com/office/2006/metadata/properties" xmlns:ns2="efea5cf1-ed01-4c90-a549-b9e48caf7c2f" xmlns:ns3="89e4b767-4677-4924-b28b-11ac85f6d324" targetNamespace="http://schemas.microsoft.com/office/2006/metadata/properties" ma:root="true" ma:fieldsID="f82402c7674e41977a3fb1cf0ef2d0ad" ns2:_="" ns3:_="">
    <xsd:import namespace="efea5cf1-ed01-4c90-a549-b9e48caf7c2f"/>
    <xsd:import namespace="89e4b767-4677-4924-b28b-11ac85f6d324"/>
    <xsd:element name="properties">
      <xsd:complexType>
        <xsd:sequence>
          <xsd:element name="documentManagement">
            <xsd:complexType>
              <xsd:all>
                <xsd:element ref="ns2:Rettigh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a5cf1-ed01-4c90-a549-b9e48caf7c2f" elementFormDefault="qualified">
    <xsd:import namespace="http://schemas.microsoft.com/office/2006/documentManagement/types"/>
    <xsd:import namespace="http://schemas.microsoft.com/office/infopath/2007/PartnerControls"/>
    <xsd:element name="Rettighed" ma:index="2" nillable="true" ma:displayName="Rettighed" ma:format="Dropdown" ma:internalName="Rettighed">
      <xsd:simpleType>
        <xsd:restriction base="dms:Note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cfc1aa0e-383c-4a8f-b5b6-7a4ae5e78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4b767-4677-4924-b28b-11ac85f6d32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eca14ad-19e7-44a8-b6ca-18e22ea1be5a}" ma:internalName="TaxCatchAll" ma:showField="CatchAllData" ma:web="89e4b767-4677-4924-b28b-11ac85f6d3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ttighed xmlns="efea5cf1-ed01-4c90-a549-b9e48caf7c2f" xsi:nil="true"/>
    <TaxCatchAll xmlns="89e4b767-4677-4924-b28b-11ac85f6d324" xsi:nil="true"/>
    <lcf76f155ced4ddcb4097134ff3c332f xmlns="efea5cf1-ed01-4c90-a549-b9e48caf7c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8D2E6C-93A0-48F5-829E-3E3B4F1F5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a5cf1-ed01-4c90-a549-b9e48caf7c2f"/>
    <ds:schemaRef ds:uri="89e4b767-4677-4924-b28b-11ac85f6d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91D3BF-7811-4BE4-A5DE-37140CAF3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10C17-FF35-4F7A-8A67-FD015C8C86A3}">
  <ds:schemaRefs>
    <ds:schemaRef ds:uri="http://schemas.microsoft.com/office/2006/metadata/properties"/>
    <ds:schemaRef ds:uri="http://schemas.microsoft.com/office/infopath/2007/PartnerControls"/>
    <ds:schemaRef ds:uri="efea5cf1-ed01-4c90-a549-b9e48caf7c2f"/>
    <ds:schemaRef ds:uri="89e4b767-4677-4924-b28b-11ac85f6d3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Notat</Template>
  <TotalTime>3</TotalTime>
  <Pages>4</Pages>
  <Words>721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Lundius</dc:creator>
  <cp:keywords/>
  <dc:description/>
  <cp:lastModifiedBy>Charlotte Lundius</cp:lastModifiedBy>
  <cp:revision>1</cp:revision>
  <dcterms:created xsi:type="dcterms:W3CDTF">2026-06-18T11:13:00Z</dcterms:created>
  <dcterms:modified xsi:type="dcterms:W3CDTF">2026-06-18T11:17:00Z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0x010100B95F17FD2E1E634883A6F2DBB13A8255</vt:lpwstr>
  </property>
  <property fmtid="{D5CDD505-2E9C-101B-9397-08002B2CF9AE}" pid="3" name="MediaServiceImageTags">
    <vt:lpwstr/>
  </property>
</Properties>
</file>