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DFA9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specialet </w:t>
      </w:r>
      <w:r>
        <w:rPr>
          <w:rStyle w:val="Overskrift1Tegn"/>
          <w:rFonts w:eastAsia="Calibri"/>
        </w:rPr>
        <w:t>Smed Maritim</w:t>
      </w:r>
      <w:r>
        <w:br/>
      </w:r>
      <w:r w:rsidRPr="1E760FAC">
        <w:rPr>
          <w:rFonts w:ascii="Verdana" w:eastAsiaTheme="minorEastAsia" w:hAnsi="Verdana"/>
          <w:b/>
          <w:bCs/>
          <w:sz w:val="23"/>
          <w:szCs w:val="23"/>
        </w:rPr>
        <w:t xml:space="preserve"> - gældende pr. 1/8 - 2026</w:t>
      </w:r>
    </w:p>
    <w:p w14:paraId="708A158E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7C69ED81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Uddannelsesudvalg har udformet erklæringen om oplæring i henhold til gældende lov og bekendtgørelser om erhvervsuddannelserne.   </w:t>
      </w:r>
    </w:p>
    <w:p w14:paraId="06C97710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79E94466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04F207FA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5428AC4E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376705CD" w14:textId="77777777" w:rsidR="00BD61F5" w:rsidRPr="000731E2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BD61F5" w:rsidRPr="000731E2" w14:paraId="73E071DD" w14:textId="77777777" w:rsidTr="0032792D">
        <w:tc>
          <w:tcPr>
            <w:tcW w:w="9670" w:type="dxa"/>
          </w:tcPr>
          <w:p w14:paraId="06565EAC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A7A8DC1" w14:textId="77777777" w:rsidR="00BD61F5" w:rsidRPr="000C2385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0A9CF178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1E83F97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05DC6A23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047D317C" w14:textId="77777777" w:rsidR="00BD61F5" w:rsidRPr="000731E2" w:rsidRDefault="00BD61F5" w:rsidP="00BD61F5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BD61F5" w:rsidRPr="000731E2" w14:paraId="63B8C39C" w14:textId="77777777" w:rsidTr="0032792D">
        <w:tc>
          <w:tcPr>
            <w:tcW w:w="5245" w:type="dxa"/>
          </w:tcPr>
          <w:p w14:paraId="51E021CF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E7DF225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60BF3727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2B3B87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423526B7" w14:textId="77777777" w:rsidR="00BD61F5" w:rsidRPr="000731E2" w:rsidRDefault="00BD61F5" w:rsidP="00BD61F5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BD61F5" w:rsidRPr="000731E2" w14:paraId="546F55CE" w14:textId="77777777" w:rsidTr="0032792D">
        <w:tc>
          <w:tcPr>
            <w:tcW w:w="5245" w:type="dxa"/>
          </w:tcPr>
          <w:p w14:paraId="0C1B1BAA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70112CA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4F3A948B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5616513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BD61F5" w:rsidRPr="000731E2" w14:paraId="4492374E" w14:textId="77777777" w:rsidTr="0032792D">
        <w:tc>
          <w:tcPr>
            <w:tcW w:w="5245" w:type="dxa"/>
          </w:tcPr>
          <w:p w14:paraId="4E3B99C0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F863363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3A6E589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649B42F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BD61F5" w:rsidRPr="000731E2" w14:paraId="4981E2A0" w14:textId="77777777" w:rsidTr="0032792D">
        <w:tc>
          <w:tcPr>
            <w:tcW w:w="5245" w:type="dxa"/>
          </w:tcPr>
          <w:p w14:paraId="38608912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A775A4B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7FCFD884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3B24805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16DFE2CD" w14:textId="77777777" w:rsidR="00BD61F5" w:rsidRPr="000731E2" w:rsidRDefault="00BD61F5" w:rsidP="00BD61F5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BD61F5" w:rsidRPr="000731E2" w14:paraId="05A02B37" w14:textId="77777777" w:rsidTr="0032792D">
        <w:tc>
          <w:tcPr>
            <w:tcW w:w="9521" w:type="dxa"/>
            <w:gridSpan w:val="2"/>
          </w:tcPr>
          <w:p w14:paraId="260CA1AC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DA31D1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BD61F5" w:rsidRPr="000731E2" w14:paraId="25BB7EC8" w14:textId="77777777" w:rsidTr="0032792D">
        <w:tc>
          <w:tcPr>
            <w:tcW w:w="5170" w:type="dxa"/>
          </w:tcPr>
          <w:p w14:paraId="6CA69C5E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EC9B59D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2B491E6E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F2125FF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BD61F5" w:rsidRPr="000731E2" w14:paraId="4B930251" w14:textId="77777777" w:rsidTr="0032792D">
        <w:tc>
          <w:tcPr>
            <w:tcW w:w="5170" w:type="dxa"/>
          </w:tcPr>
          <w:p w14:paraId="24FB7BA6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EC3639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08D0CBB0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D22D004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BD61F5" w:rsidRPr="000731E2" w14:paraId="2ED82DBE" w14:textId="77777777" w:rsidTr="0032792D">
        <w:tc>
          <w:tcPr>
            <w:tcW w:w="9521" w:type="dxa"/>
            <w:gridSpan w:val="2"/>
          </w:tcPr>
          <w:p w14:paraId="61CCC79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8122130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3A8FD16E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A623C22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5A9AFA7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9C48890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3B7CF8F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DA27338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C2B161D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BFC5097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9ACACF0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073453D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133E4AA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BD61F5" w:rsidRPr="000731E2" w14:paraId="7CE23A36" w14:textId="77777777" w:rsidTr="0032792D">
        <w:tc>
          <w:tcPr>
            <w:tcW w:w="9521" w:type="dxa"/>
            <w:gridSpan w:val="2"/>
          </w:tcPr>
          <w:p w14:paraId="365F9FA6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D7C840A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2461964B" w14:textId="77777777" w:rsidR="003D3144" w:rsidRDefault="003D3144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</w:p>
    <w:p w14:paraId="0DE02DDE" w14:textId="2FC1442F" w:rsidR="00BD61F5" w:rsidRPr="00CB49D6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  <w:r w:rsidRPr="00CB49D6">
        <w:rPr>
          <w:rFonts w:ascii="Verdana" w:hAnsi="Verdana" w:cs="Verdana"/>
          <w:b/>
          <w:iCs/>
          <w:color w:val="000000"/>
          <w:szCs w:val="20"/>
        </w:rPr>
        <w:lastRenderedPageBreak/>
        <w:t>Nedenstående udfyldes af virksomhed og lærling undervejs i oplæringen</w:t>
      </w:r>
    </w:p>
    <w:p w14:paraId="6C4C680D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4A40A2B9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2CAF718B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61A3AF45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5F87D8BC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799288FF" w14:textId="77777777" w:rsidR="00BD61F5" w:rsidRPr="000C2385" w:rsidRDefault="00BD61F5" w:rsidP="00BD61F5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059EA3A3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31F86794" w14:textId="77777777" w:rsidR="00BD61F5" w:rsidRPr="000C2385" w:rsidRDefault="00BD61F5" w:rsidP="00BD61F5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 er i gang</w:t>
      </w:r>
      <w:r w:rsidRPr="0870E571">
        <w:rPr>
          <w:rFonts w:ascii="Verdana" w:hAnsi="Verdana" w:cs="Verdana"/>
          <w:sz w:val="18"/>
          <w:szCs w:val="18"/>
        </w:rPr>
        <w:t xml:space="preserve"> – hvis lærlingen har arbejdet med arbejdsområdet/funktionen, men endnu ikke har opnået oplæringsmålet fuldt ud</w:t>
      </w:r>
    </w:p>
    <w:p w14:paraId="21AA578F" w14:textId="77777777" w:rsidR="00BD61F5" w:rsidRPr="000C2385" w:rsidRDefault="00BD61F5" w:rsidP="00BD61F5">
      <w:pPr>
        <w:ind w:left="720"/>
        <w:contextualSpacing/>
        <w:rPr>
          <w:rFonts w:ascii="Verdana" w:hAnsi="Verdana"/>
          <w:sz w:val="18"/>
          <w:szCs w:val="18"/>
        </w:rPr>
      </w:pPr>
    </w:p>
    <w:p w14:paraId="1EEDC4AB" w14:textId="77777777" w:rsidR="00BD61F5" w:rsidRPr="000C2385" w:rsidRDefault="00BD61F5" w:rsidP="00BD61F5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Oplæringsmålet er nået</w:t>
      </w:r>
      <w:r w:rsidRPr="0870E571">
        <w:rPr>
          <w:rFonts w:ascii="Verdana" w:hAnsi="Verdana" w:cs="Verdana"/>
          <w:sz w:val="18"/>
          <w:szCs w:val="18"/>
        </w:rPr>
        <w:t xml:space="preserve"> – hvis lærlingen har nået det beskrevne oplæringsmål for uddannelsen </w:t>
      </w:r>
    </w:p>
    <w:p w14:paraId="229EA50C" w14:textId="77777777" w:rsidR="00BD61F5" w:rsidRPr="000C2385" w:rsidRDefault="00BD61F5" w:rsidP="00BD61F5">
      <w:pPr>
        <w:ind w:left="720"/>
        <w:contextualSpacing/>
        <w:rPr>
          <w:rFonts w:ascii="Verdana" w:hAnsi="Verdana"/>
          <w:sz w:val="18"/>
          <w:szCs w:val="18"/>
        </w:rPr>
      </w:pPr>
    </w:p>
    <w:p w14:paraId="3B2E776E" w14:textId="77777777" w:rsidR="00BD61F5" w:rsidRPr="000C238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00A8880A" w14:textId="77777777" w:rsidR="00BD61F5" w:rsidRPr="000C2385" w:rsidRDefault="00BD61F5" w:rsidP="00BD61F5">
      <w:pPr>
        <w:contextualSpacing/>
        <w:rPr>
          <w:rFonts w:ascii="Verdana" w:hAnsi="Verdana"/>
          <w:sz w:val="18"/>
          <w:szCs w:val="18"/>
        </w:rPr>
      </w:pPr>
    </w:p>
    <w:p w14:paraId="5C778946" w14:textId="77777777" w:rsidR="00BD61F5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n. </w:t>
      </w:r>
    </w:p>
    <w:p w14:paraId="70DA319F" w14:textId="77777777" w:rsidR="00BD61F5" w:rsidRPr="00667B06" w:rsidRDefault="00BD61F5" w:rsidP="00BD61F5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988"/>
        <w:gridCol w:w="5065"/>
        <w:gridCol w:w="1042"/>
        <w:gridCol w:w="1042"/>
        <w:gridCol w:w="1214"/>
      </w:tblGrid>
      <w:tr w:rsidR="00BD61F5" w:rsidRPr="003D2786" w14:paraId="63F6008D" w14:textId="77777777" w:rsidTr="003D3144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DAE9B57" w14:textId="2EC69D99" w:rsidR="00BD61F5" w:rsidRPr="00664C3A" w:rsidRDefault="00BD61F5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Oplæringsmål, som lærlingen skal have opnået ved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uddannelsens trin 1 – Smed </w:t>
            </w:r>
            <w:r w:rsidR="00732A00">
              <w:rPr>
                <w:rFonts w:ascii="Verdana" w:hAnsi="Verdana" w:cs="Verdana"/>
                <w:b/>
                <w:bCs/>
                <w:sz w:val="18"/>
                <w:szCs w:val="18"/>
              </w:rPr>
              <w:t>Bearbejdning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2E8A5F1A" w14:textId="77777777" w:rsidR="00BD61F5" w:rsidRPr="00664C3A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0D6F4416" w14:textId="77777777" w:rsidR="00BD61F5" w:rsidRPr="00664C3A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0093B917" w14:textId="77777777" w:rsidR="00BD61F5" w:rsidRPr="00664C3A" w:rsidRDefault="00BD61F5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3E306A91" w14:textId="77777777" w:rsidR="00BD61F5" w:rsidRPr="00664C3A" w:rsidRDefault="00BD61F5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627513E4" w14:textId="77777777" w:rsidR="00BD61F5" w:rsidRPr="00664C3A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4089079E" w14:textId="77777777" w:rsidR="00BD61F5" w:rsidRPr="00664C3A" w:rsidRDefault="00BD61F5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BD61F5" w:rsidRPr="003D2786" w14:paraId="7F888BF3" w14:textId="77777777" w:rsidTr="0032792D">
        <w:trPr>
          <w:trHeight w:val="1402"/>
        </w:trPr>
        <w:tc>
          <w:tcPr>
            <w:tcW w:w="988" w:type="dxa"/>
          </w:tcPr>
          <w:p w14:paraId="6F801E5A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21194993" w14:textId="77777777" w:rsidR="00BD61F5" w:rsidRPr="003D2786" w:rsidRDefault="00BD61F5" w:rsidP="0032792D">
            <w:pPr>
              <w:spacing w:line="240" w:lineRule="auto"/>
            </w:pPr>
            <w:r>
              <w:t xml:space="preserve">Lærlingen kan tilrettelægge og udføre enkle konstruktioner i </w:t>
            </w:r>
            <w:r w:rsidRPr="003D2786">
              <w:t>plade-, rør og stålprofiler</w:t>
            </w:r>
            <w:r>
              <w:t xml:space="preserve"> ved anvendelse af manuelle og maskinelle bearbejdningsmetoder og overholde sikkerhedskrav</w:t>
            </w:r>
          </w:p>
        </w:tc>
        <w:tc>
          <w:tcPr>
            <w:tcW w:w="1042" w:type="dxa"/>
          </w:tcPr>
          <w:p w14:paraId="62284F03" w14:textId="77777777" w:rsidR="00BD61F5" w:rsidRPr="003D2786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F6C1249" w14:textId="77777777" w:rsidR="00BD61F5" w:rsidRPr="003D2786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0065F73" w14:textId="77777777" w:rsidR="00BD61F5" w:rsidRPr="003D2786" w:rsidRDefault="00BD61F5" w:rsidP="0032792D">
            <w:pPr>
              <w:spacing w:line="240" w:lineRule="auto"/>
            </w:pPr>
          </w:p>
        </w:tc>
      </w:tr>
      <w:tr w:rsidR="00BD61F5" w14:paraId="142E4D18" w14:textId="77777777" w:rsidTr="0032792D">
        <w:tc>
          <w:tcPr>
            <w:tcW w:w="988" w:type="dxa"/>
          </w:tcPr>
          <w:p w14:paraId="346DECED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8271F7A" w14:textId="77777777" w:rsidR="00BD61F5" w:rsidRDefault="00BD61F5" w:rsidP="0032792D">
            <w:pPr>
              <w:spacing w:line="240" w:lineRule="auto"/>
            </w:pPr>
            <w:r w:rsidRPr="003D2786">
              <w:t>Lærlingen kan fremstille og anvende enkle arbejdstegninger til en produktionsproces i virksomheden.</w:t>
            </w:r>
          </w:p>
        </w:tc>
        <w:tc>
          <w:tcPr>
            <w:tcW w:w="1042" w:type="dxa"/>
          </w:tcPr>
          <w:p w14:paraId="0FEF944B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518B638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0136C4B" w14:textId="77777777" w:rsidR="00BD61F5" w:rsidRDefault="00BD61F5" w:rsidP="0032792D">
            <w:pPr>
              <w:spacing w:line="240" w:lineRule="auto"/>
            </w:pPr>
          </w:p>
        </w:tc>
      </w:tr>
      <w:tr w:rsidR="00BD61F5" w:rsidRPr="003D2786" w14:paraId="03CCF90B" w14:textId="77777777" w:rsidTr="0032792D">
        <w:tc>
          <w:tcPr>
            <w:tcW w:w="988" w:type="dxa"/>
          </w:tcPr>
          <w:p w14:paraId="4F504F02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56F3EFE5" w14:textId="77777777" w:rsidR="00BD61F5" w:rsidRPr="003D2786" w:rsidRDefault="00BD61F5" w:rsidP="0032792D">
            <w:pPr>
              <w:spacing w:line="240" w:lineRule="auto"/>
            </w:pPr>
            <w:r w:rsidRPr="003D2786">
              <w:t xml:space="preserve">Lærlingen kan udvælge </w:t>
            </w:r>
            <w:r w:rsidRPr="00260245">
              <w:t>og udføre egnede sammenføjningsmetoder i plade-, rør og stålprofiler</w:t>
            </w:r>
            <w:r>
              <w:t xml:space="preserve">, </w:t>
            </w:r>
            <w:r w:rsidRPr="00260245">
              <w:t xml:space="preserve">herunder anvende tilsætningsmaterialer og gas med videre </w:t>
            </w:r>
          </w:p>
        </w:tc>
        <w:tc>
          <w:tcPr>
            <w:tcW w:w="1042" w:type="dxa"/>
          </w:tcPr>
          <w:p w14:paraId="6746FACE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910B024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0421FDC" w14:textId="77777777" w:rsidR="00BD61F5" w:rsidRDefault="00BD61F5" w:rsidP="0032792D">
            <w:pPr>
              <w:spacing w:line="240" w:lineRule="auto"/>
            </w:pPr>
          </w:p>
        </w:tc>
      </w:tr>
      <w:tr w:rsidR="00BD61F5" w14:paraId="35DE87B2" w14:textId="77777777" w:rsidTr="0032792D">
        <w:tc>
          <w:tcPr>
            <w:tcW w:w="988" w:type="dxa"/>
          </w:tcPr>
          <w:p w14:paraId="697ABE5D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24E5D3CF" w14:textId="77777777" w:rsidR="00BD61F5" w:rsidRDefault="00BD61F5" w:rsidP="0032792D">
            <w:pPr>
              <w:spacing w:line="240" w:lineRule="auto"/>
            </w:pPr>
            <w:r w:rsidRPr="003D2786">
              <w:t>Lærlingen kan koble teori om materialer fra skoleundervisningen til arbejdsopgaver i virksomheden</w:t>
            </w:r>
            <w:r>
              <w:t>.</w:t>
            </w:r>
          </w:p>
        </w:tc>
        <w:tc>
          <w:tcPr>
            <w:tcW w:w="1042" w:type="dxa"/>
          </w:tcPr>
          <w:p w14:paraId="1FFB6D9D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BA8E978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6A11545E" w14:textId="77777777" w:rsidR="00BD61F5" w:rsidRDefault="00BD61F5" w:rsidP="0032792D">
            <w:pPr>
              <w:spacing w:line="240" w:lineRule="auto"/>
            </w:pPr>
          </w:p>
        </w:tc>
      </w:tr>
      <w:tr w:rsidR="00BD61F5" w:rsidRPr="003D2786" w14:paraId="7D8C5492" w14:textId="77777777" w:rsidTr="0032792D">
        <w:tc>
          <w:tcPr>
            <w:tcW w:w="988" w:type="dxa"/>
          </w:tcPr>
          <w:p w14:paraId="35088092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223930C4" w14:textId="77777777" w:rsidR="00BD61F5" w:rsidRPr="003D2786" w:rsidRDefault="00BD61F5" w:rsidP="0032792D">
            <w:pPr>
              <w:spacing w:line="240" w:lineRule="auto"/>
            </w:pPr>
            <w:r w:rsidRPr="004A48B3">
              <w:t>Lærlingen kan udføre overflade- og efterbehandling af metaller og andre materialer</w:t>
            </w:r>
            <w:r>
              <w:t xml:space="preserve"> i et</w:t>
            </w:r>
            <w:r w:rsidRPr="004A48B3">
              <w:t xml:space="preserve"> fremstillings- og</w:t>
            </w:r>
            <w:r>
              <w:t>/eller</w:t>
            </w:r>
            <w:r w:rsidRPr="004A48B3">
              <w:t xml:space="preserve"> reparations</w:t>
            </w:r>
            <w:r>
              <w:t>forløb.</w:t>
            </w:r>
          </w:p>
        </w:tc>
        <w:tc>
          <w:tcPr>
            <w:tcW w:w="1042" w:type="dxa"/>
          </w:tcPr>
          <w:p w14:paraId="07108CDF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0F90D4C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D7FDEA0" w14:textId="77777777" w:rsidR="00BD61F5" w:rsidRDefault="00BD61F5" w:rsidP="0032792D">
            <w:pPr>
              <w:spacing w:line="240" w:lineRule="auto"/>
            </w:pPr>
          </w:p>
        </w:tc>
      </w:tr>
      <w:tr w:rsidR="00BD61F5" w14:paraId="3CB1BF72" w14:textId="77777777" w:rsidTr="0032792D">
        <w:tc>
          <w:tcPr>
            <w:tcW w:w="988" w:type="dxa"/>
          </w:tcPr>
          <w:p w14:paraId="0B956AF0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E344370" w14:textId="77777777" w:rsidR="00BD61F5" w:rsidRDefault="00BD61F5" w:rsidP="0032792D">
            <w:pPr>
              <w:spacing w:line="240" w:lineRule="auto"/>
            </w:pPr>
            <w:r>
              <w:t>Lærlingen kan tilrettelægge og udføre enkle reparations- og vedligeholdelsesopgaver på virksomhedens produktionsudstyr og/eller kundeopgaver</w:t>
            </w:r>
          </w:p>
        </w:tc>
        <w:tc>
          <w:tcPr>
            <w:tcW w:w="1042" w:type="dxa"/>
          </w:tcPr>
          <w:p w14:paraId="360C201E" w14:textId="77777777" w:rsidR="00BD61F5" w:rsidRPr="000427AE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A38DF44" w14:textId="77777777" w:rsidR="00BD61F5" w:rsidRPr="000427AE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2D9E84E" w14:textId="77777777" w:rsidR="00BD61F5" w:rsidRPr="000427AE" w:rsidRDefault="00BD61F5" w:rsidP="0032792D">
            <w:pPr>
              <w:spacing w:line="240" w:lineRule="auto"/>
            </w:pPr>
          </w:p>
        </w:tc>
      </w:tr>
      <w:tr w:rsidR="00BD61F5" w14:paraId="6F127806" w14:textId="77777777" w:rsidTr="0032792D">
        <w:tc>
          <w:tcPr>
            <w:tcW w:w="988" w:type="dxa"/>
          </w:tcPr>
          <w:p w14:paraId="0A0A3A5B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456D628A" w14:textId="77777777" w:rsidR="00BD61F5" w:rsidRDefault="00BD61F5" w:rsidP="0032792D">
            <w:pPr>
              <w:spacing w:line="240" w:lineRule="auto"/>
            </w:pPr>
            <w:r>
              <w:t xml:space="preserve">Lærlingen kan tilrettelægge og udføre montage og demontage af enkle delkomponenter, maskiner og installationer. </w:t>
            </w:r>
          </w:p>
        </w:tc>
        <w:tc>
          <w:tcPr>
            <w:tcW w:w="1042" w:type="dxa"/>
          </w:tcPr>
          <w:p w14:paraId="106A2BCA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41EAE30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80D3E0E" w14:textId="77777777" w:rsidR="00BD61F5" w:rsidRDefault="00BD61F5" w:rsidP="0032792D">
            <w:pPr>
              <w:spacing w:line="240" w:lineRule="auto"/>
            </w:pPr>
          </w:p>
        </w:tc>
      </w:tr>
      <w:tr w:rsidR="00BD61F5" w14:paraId="7E4B1445" w14:textId="77777777" w:rsidTr="0032792D">
        <w:tc>
          <w:tcPr>
            <w:tcW w:w="988" w:type="dxa"/>
          </w:tcPr>
          <w:p w14:paraId="32936F53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5D22816B" w14:textId="77777777" w:rsidR="00BD61F5" w:rsidRDefault="00BD61F5" w:rsidP="0032792D">
            <w:pPr>
              <w:spacing w:line="240" w:lineRule="auto"/>
            </w:pPr>
            <w:r w:rsidRPr="003D2786">
              <w:t>Lærlingen kender virksomhedens forretning</w:t>
            </w:r>
            <w:r>
              <w:t xml:space="preserve">s- og </w:t>
            </w:r>
            <w:r w:rsidRPr="003D2786">
              <w:t>værdi</w:t>
            </w:r>
            <w:r>
              <w:t>grundlag og lærlingens egen betydning for produktionen</w:t>
            </w:r>
          </w:p>
        </w:tc>
        <w:tc>
          <w:tcPr>
            <w:tcW w:w="1042" w:type="dxa"/>
          </w:tcPr>
          <w:p w14:paraId="0FCBBD8A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6331E8B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22771F1" w14:textId="77777777" w:rsidR="00BD61F5" w:rsidRDefault="00BD61F5" w:rsidP="0032792D">
            <w:pPr>
              <w:spacing w:line="240" w:lineRule="auto"/>
            </w:pPr>
          </w:p>
        </w:tc>
      </w:tr>
      <w:tr w:rsidR="00BD61F5" w14:paraId="43AC3925" w14:textId="77777777" w:rsidTr="0032792D">
        <w:tc>
          <w:tcPr>
            <w:tcW w:w="988" w:type="dxa"/>
          </w:tcPr>
          <w:p w14:paraId="2155A696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6DE4845B" w14:textId="77777777" w:rsidR="00BD61F5" w:rsidRDefault="00BD61F5" w:rsidP="0032792D">
            <w:pPr>
              <w:spacing w:line="240" w:lineRule="auto"/>
            </w:pPr>
            <w:r w:rsidRPr="003D2786">
              <w:t xml:space="preserve">Lærlingen </w:t>
            </w:r>
            <w:r>
              <w:t xml:space="preserve">kan arbejde energi- og miljøbevidst med henblik på at </w:t>
            </w:r>
            <w:r w:rsidRPr="003D2786">
              <w:t>reducere</w:t>
            </w:r>
            <w:r>
              <w:t xml:space="preserve"> virksomhedens materiale- og </w:t>
            </w:r>
            <w:r w:rsidRPr="003D2786">
              <w:t>energi</w:t>
            </w:r>
            <w:r>
              <w:t>f</w:t>
            </w:r>
            <w:r w:rsidRPr="003D2786">
              <w:t>orbrug</w:t>
            </w:r>
            <w:r>
              <w:t xml:space="preserve"> i produktionen</w:t>
            </w:r>
          </w:p>
        </w:tc>
        <w:tc>
          <w:tcPr>
            <w:tcW w:w="1042" w:type="dxa"/>
          </w:tcPr>
          <w:p w14:paraId="72B69C47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2964E7F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B4E3DF8" w14:textId="77777777" w:rsidR="00BD61F5" w:rsidRDefault="00BD61F5" w:rsidP="0032792D">
            <w:pPr>
              <w:spacing w:line="240" w:lineRule="auto"/>
            </w:pPr>
          </w:p>
        </w:tc>
      </w:tr>
      <w:tr w:rsidR="00BD61F5" w14:paraId="44CD75A8" w14:textId="77777777" w:rsidTr="0032792D">
        <w:tc>
          <w:tcPr>
            <w:tcW w:w="988" w:type="dxa"/>
          </w:tcPr>
          <w:p w14:paraId="4119296B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D56B3B3" w14:textId="77777777" w:rsidR="00BD61F5" w:rsidRDefault="00BD61F5" w:rsidP="0032792D">
            <w:pPr>
              <w:spacing w:line="240" w:lineRule="auto"/>
            </w:pPr>
            <w:r w:rsidRPr="009F6957">
              <w:t xml:space="preserve">Lærlingen kan kommunikere og samarbejde med kunder, kollegaer og interessenter </w:t>
            </w:r>
          </w:p>
        </w:tc>
        <w:tc>
          <w:tcPr>
            <w:tcW w:w="1042" w:type="dxa"/>
          </w:tcPr>
          <w:p w14:paraId="0238E553" w14:textId="77777777" w:rsidR="00BD61F5" w:rsidRPr="003D2786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BC2480A" w14:textId="77777777" w:rsidR="00BD61F5" w:rsidRPr="003D2786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7528BE4" w14:textId="77777777" w:rsidR="00BD61F5" w:rsidRPr="003D2786" w:rsidRDefault="00BD61F5" w:rsidP="0032792D">
            <w:pPr>
              <w:spacing w:line="240" w:lineRule="auto"/>
            </w:pPr>
          </w:p>
        </w:tc>
      </w:tr>
    </w:tbl>
    <w:p w14:paraId="192780FB" w14:textId="77777777" w:rsidR="00BD61F5" w:rsidRDefault="00BD61F5" w:rsidP="00BD61F5">
      <w:pPr>
        <w:rPr>
          <w:rFonts w:ascii="Verdana" w:hAnsi="Verdana" w:cs="Verdana"/>
          <w:color w:val="000000"/>
          <w:sz w:val="18"/>
          <w:szCs w:val="18"/>
        </w:rPr>
      </w:pPr>
    </w:p>
    <w:p w14:paraId="1B8BD396" w14:textId="77777777" w:rsidR="00BD61F5" w:rsidRDefault="00BD61F5" w:rsidP="00BD61F5">
      <w:pPr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988"/>
        <w:gridCol w:w="5065"/>
        <w:gridCol w:w="1042"/>
        <w:gridCol w:w="1042"/>
        <w:gridCol w:w="1214"/>
      </w:tblGrid>
      <w:tr w:rsidR="00BD61F5" w:rsidRPr="003D2786" w14:paraId="36016CA1" w14:textId="77777777" w:rsidTr="00862FFC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E40D005" w14:textId="77777777" w:rsidR="00BD61F5" w:rsidRPr="00664C3A" w:rsidRDefault="00BD61F5" w:rsidP="0032792D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>Oplæringsmål, som lærlingen skal have opnået ved afslutning af den sidste oplæringsperiode.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779484C" w14:textId="77777777" w:rsidR="00BD61F5" w:rsidRPr="00664C3A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02D78ED0" w14:textId="77777777" w:rsidR="00BD61F5" w:rsidRPr="00664C3A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228E7723" w14:textId="77777777" w:rsidR="00BD61F5" w:rsidRPr="00664C3A" w:rsidRDefault="00BD61F5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4E7D4EAF" w14:textId="77777777" w:rsidR="00BD61F5" w:rsidRPr="00664C3A" w:rsidRDefault="00BD61F5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38407FAB" w14:textId="77777777" w:rsidR="00BD61F5" w:rsidRPr="00664C3A" w:rsidRDefault="00BD61F5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1D6E92C6" w14:textId="77777777" w:rsidR="00BD61F5" w:rsidRPr="00664C3A" w:rsidRDefault="00BD61F5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BD61F5" w14:paraId="556583EF" w14:textId="77777777" w:rsidTr="0032792D">
        <w:tc>
          <w:tcPr>
            <w:tcW w:w="988" w:type="dxa"/>
          </w:tcPr>
          <w:p w14:paraId="6FB126E4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A2DE0D3" w14:textId="77777777" w:rsidR="00BD61F5" w:rsidRDefault="00BD61F5" w:rsidP="0032792D">
            <w:pPr>
              <w:spacing w:line="240" w:lineRule="auto"/>
            </w:pPr>
            <w:r>
              <w:t>Lærlingen kan udføre kvalitetskontrol af et produkt ved brug af metriske måleværktøjer og visuel kontrol med udgangspunkt i de normer og standarder, som virksomheden skal overholde.</w:t>
            </w:r>
          </w:p>
        </w:tc>
        <w:tc>
          <w:tcPr>
            <w:tcW w:w="1042" w:type="dxa"/>
          </w:tcPr>
          <w:p w14:paraId="4D17035A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6E8618D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BF30723" w14:textId="77777777" w:rsidR="00BD61F5" w:rsidRDefault="00BD61F5" w:rsidP="0032792D">
            <w:pPr>
              <w:spacing w:line="240" w:lineRule="auto"/>
            </w:pPr>
          </w:p>
        </w:tc>
      </w:tr>
      <w:tr w:rsidR="00BD61F5" w14:paraId="30C45396" w14:textId="77777777" w:rsidTr="0032792D">
        <w:tc>
          <w:tcPr>
            <w:tcW w:w="988" w:type="dxa"/>
          </w:tcPr>
          <w:p w14:paraId="328346D6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1413F81" w14:textId="77777777" w:rsidR="00BD61F5" w:rsidRDefault="00BD61F5" w:rsidP="0032792D">
            <w:pPr>
              <w:spacing w:line="240" w:lineRule="auto"/>
            </w:pPr>
            <w:r w:rsidRPr="003D2786">
              <w:t>Lærlingen kan anvende digitale værktøjer til at udarbejde teknisk dokumentation</w:t>
            </w:r>
            <w:r>
              <w:t xml:space="preserve">, </w:t>
            </w:r>
            <w:r w:rsidRPr="006B7837">
              <w:t>beregninger</w:t>
            </w:r>
            <w:r>
              <w:t xml:space="preserve"> og </w:t>
            </w:r>
            <w:r w:rsidRPr="006B7837">
              <w:t>materialelister</w:t>
            </w:r>
            <w:r>
              <w:t xml:space="preserve"> </w:t>
            </w:r>
            <w:r w:rsidRPr="003D2786">
              <w:t>til virksomhedens produktion</w:t>
            </w:r>
            <w:r>
              <w:t>.</w:t>
            </w:r>
            <w:r w:rsidRPr="003D2786">
              <w:t xml:space="preserve">  </w:t>
            </w:r>
          </w:p>
        </w:tc>
        <w:tc>
          <w:tcPr>
            <w:tcW w:w="1042" w:type="dxa"/>
          </w:tcPr>
          <w:p w14:paraId="6F2E27CE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8B9F20F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0881CC3" w14:textId="77777777" w:rsidR="00BD61F5" w:rsidRDefault="00BD61F5" w:rsidP="0032792D">
            <w:pPr>
              <w:spacing w:line="240" w:lineRule="auto"/>
            </w:pPr>
          </w:p>
        </w:tc>
      </w:tr>
      <w:tr w:rsidR="00BD61F5" w:rsidRPr="003D2786" w14:paraId="5553188C" w14:textId="77777777" w:rsidTr="0032792D">
        <w:tc>
          <w:tcPr>
            <w:tcW w:w="988" w:type="dxa"/>
          </w:tcPr>
          <w:p w14:paraId="76C766F3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5AC560BA" w14:textId="77777777" w:rsidR="00BD61F5" w:rsidRPr="003D2786" w:rsidRDefault="00BD61F5" w:rsidP="0032792D">
            <w:pPr>
              <w:spacing w:line="240" w:lineRule="auto"/>
            </w:pPr>
            <w:r w:rsidRPr="00C9519A">
              <w:rPr>
                <w:szCs w:val="28"/>
              </w:rPr>
              <w:t>Lærlingen kan selvstændigt udvælge og udføre egnede sammenføjningsmetoder, herunder automatiserede svejseprocesser i et fremstillings- og/eller reparationsforløb</w:t>
            </w:r>
          </w:p>
        </w:tc>
        <w:tc>
          <w:tcPr>
            <w:tcW w:w="1042" w:type="dxa"/>
          </w:tcPr>
          <w:p w14:paraId="611CA180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26C94DA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A973182" w14:textId="77777777" w:rsidR="00BD61F5" w:rsidRDefault="00BD61F5" w:rsidP="0032792D">
            <w:pPr>
              <w:spacing w:line="240" w:lineRule="auto"/>
            </w:pPr>
          </w:p>
        </w:tc>
      </w:tr>
      <w:tr w:rsidR="00BD61F5" w14:paraId="42C178B2" w14:textId="77777777" w:rsidTr="0032792D">
        <w:tc>
          <w:tcPr>
            <w:tcW w:w="988" w:type="dxa"/>
          </w:tcPr>
          <w:p w14:paraId="6FE1A845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3F01511C" w14:textId="77777777" w:rsidR="00BD61F5" w:rsidRDefault="00BD61F5" w:rsidP="0032792D">
            <w:pPr>
              <w:spacing w:line="240" w:lineRule="auto"/>
            </w:pPr>
            <w:r w:rsidRPr="000C6DA5">
              <w:t>Lærlingen kan, i samarbejde med andre, udvælge egnede materialetyper og dimensioner til fremstilling og reparation af skibe og stålkonstruktioner</w:t>
            </w:r>
          </w:p>
        </w:tc>
        <w:tc>
          <w:tcPr>
            <w:tcW w:w="1042" w:type="dxa"/>
          </w:tcPr>
          <w:p w14:paraId="30916455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4C2DD74" w14:textId="77777777" w:rsidR="00BD61F5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2B69D68" w14:textId="77777777" w:rsidR="00BD61F5" w:rsidRDefault="00BD61F5" w:rsidP="0032792D">
            <w:pPr>
              <w:spacing w:line="240" w:lineRule="auto"/>
            </w:pPr>
          </w:p>
        </w:tc>
      </w:tr>
      <w:tr w:rsidR="00BD61F5" w:rsidRPr="00851330" w14:paraId="3C68BFEE" w14:textId="77777777" w:rsidTr="0032792D">
        <w:trPr>
          <w:trHeight w:val="517"/>
        </w:trPr>
        <w:tc>
          <w:tcPr>
            <w:tcW w:w="988" w:type="dxa"/>
          </w:tcPr>
          <w:p w14:paraId="13401D4F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1DB10E9B" w14:textId="77777777" w:rsidR="00BD61F5" w:rsidRPr="00851330" w:rsidRDefault="00BD61F5" w:rsidP="0032792D">
            <w:pPr>
              <w:spacing w:line="240" w:lineRule="auto"/>
            </w:pPr>
            <w:r w:rsidRPr="000C6DA5">
              <w:t>Lærlingen kan anvende skibstegninger og fremstille skabeloner til reparations- og/eller nybygningsforløb</w:t>
            </w:r>
          </w:p>
        </w:tc>
        <w:tc>
          <w:tcPr>
            <w:tcW w:w="1042" w:type="dxa"/>
          </w:tcPr>
          <w:p w14:paraId="2C8A1EE9" w14:textId="77777777" w:rsidR="00BD61F5" w:rsidRPr="00851330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9D098E0" w14:textId="77777777" w:rsidR="00BD61F5" w:rsidRPr="00851330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6285A71C" w14:textId="77777777" w:rsidR="00BD61F5" w:rsidRPr="00851330" w:rsidRDefault="00BD61F5" w:rsidP="0032792D">
            <w:pPr>
              <w:spacing w:line="240" w:lineRule="auto"/>
            </w:pPr>
          </w:p>
        </w:tc>
      </w:tr>
      <w:tr w:rsidR="00BD61F5" w:rsidRPr="00851330" w14:paraId="443A13CF" w14:textId="77777777" w:rsidTr="0032792D">
        <w:trPr>
          <w:trHeight w:val="517"/>
        </w:trPr>
        <w:tc>
          <w:tcPr>
            <w:tcW w:w="988" w:type="dxa"/>
          </w:tcPr>
          <w:p w14:paraId="1997D060" w14:textId="77777777" w:rsidR="00BD61F5" w:rsidRDefault="00BD61F5" w:rsidP="00BD61F5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021AE37" w14:textId="77777777" w:rsidR="00BD61F5" w:rsidRPr="00851330" w:rsidRDefault="00BD61F5" w:rsidP="0032792D">
            <w:pPr>
              <w:spacing w:line="240" w:lineRule="auto"/>
            </w:pPr>
            <w:r w:rsidRPr="000C6DA5">
              <w:t xml:space="preserve">Lærlingen kan, i samarbejde med andre, udføre fremstilling og reparation af skibe og stålkonstruktioner efter de standarder virksomheden skal overholde </w:t>
            </w:r>
          </w:p>
        </w:tc>
        <w:tc>
          <w:tcPr>
            <w:tcW w:w="1042" w:type="dxa"/>
          </w:tcPr>
          <w:p w14:paraId="57256EC9" w14:textId="77777777" w:rsidR="00BD61F5" w:rsidRPr="00851330" w:rsidRDefault="00BD61F5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2180A22" w14:textId="77777777" w:rsidR="00BD61F5" w:rsidRPr="00851330" w:rsidRDefault="00BD61F5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F499084" w14:textId="77777777" w:rsidR="00BD61F5" w:rsidRPr="00851330" w:rsidRDefault="00BD61F5" w:rsidP="0032792D">
            <w:pPr>
              <w:spacing w:line="240" w:lineRule="auto"/>
            </w:pPr>
          </w:p>
        </w:tc>
      </w:tr>
    </w:tbl>
    <w:p w14:paraId="0316CFC8" w14:textId="77777777" w:rsidR="00BD61F5" w:rsidRPr="001C6FF6" w:rsidRDefault="00BD61F5" w:rsidP="00BD61F5"/>
    <w:p w14:paraId="1D2DEE7F" w14:textId="184D4F69" w:rsidR="00862FFC" w:rsidRDefault="00862FFC">
      <w:pPr>
        <w:snapToGrid/>
        <w:spacing w:line="240" w:lineRule="auto"/>
      </w:pPr>
      <w:r>
        <w:br w:type="page"/>
      </w: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BD61F5" w:rsidRPr="000731E2" w14:paraId="0F55BB29" w14:textId="77777777" w:rsidTr="0032792D">
        <w:tc>
          <w:tcPr>
            <w:tcW w:w="8096" w:type="dxa"/>
            <w:gridSpan w:val="2"/>
          </w:tcPr>
          <w:p w14:paraId="06233285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lastRenderedPageBreak/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BD61F5" w:rsidRPr="000731E2" w14:paraId="4A34418D" w14:textId="77777777" w:rsidTr="0032792D">
        <w:tc>
          <w:tcPr>
            <w:tcW w:w="8096" w:type="dxa"/>
            <w:gridSpan w:val="2"/>
          </w:tcPr>
          <w:p w14:paraId="66F9D920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A0B9A8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BD61F5" w:rsidRPr="000731E2" w14:paraId="44F6EFF9" w14:textId="77777777" w:rsidTr="0032792D">
        <w:tc>
          <w:tcPr>
            <w:tcW w:w="4868" w:type="dxa"/>
          </w:tcPr>
          <w:p w14:paraId="51C39883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7BEAEB5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228" w:type="dxa"/>
          </w:tcPr>
          <w:p w14:paraId="49413CC8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6C59521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BD61F5" w:rsidRPr="000731E2" w14:paraId="6125CD4A" w14:textId="77777777" w:rsidTr="0032792D">
        <w:tc>
          <w:tcPr>
            <w:tcW w:w="8096" w:type="dxa"/>
            <w:gridSpan w:val="2"/>
          </w:tcPr>
          <w:p w14:paraId="50610D41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64662BC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4546A442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42184946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38BFDF57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3E7EF70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63D96591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61A4943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9796428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104440D" w14:textId="77777777" w:rsidR="00BD61F5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BB36151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BA93BE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66C5187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48099DD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49B6364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840BE54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6D295E6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7CD7C49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BD61F5" w:rsidRPr="000731E2" w14:paraId="3A2462DE" w14:textId="77777777" w:rsidTr="0032792D">
        <w:tc>
          <w:tcPr>
            <w:tcW w:w="8096" w:type="dxa"/>
            <w:gridSpan w:val="2"/>
          </w:tcPr>
          <w:p w14:paraId="024188BF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727BA57" w14:textId="77777777" w:rsidR="00BD61F5" w:rsidRPr="000731E2" w:rsidRDefault="00BD61F5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</w:tbl>
    <w:p w14:paraId="20F19F2A" w14:textId="77777777" w:rsidR="00BD61F5" w:rsidRPr="00CD687D" w:rsidRDefault="00BD61F5" w:rsidP="00BD61F5"/>
    <w:p w14:paraId="54089E48" w14:textId="77777777" w:rsidR="00BD2A53" w:rsidRPr="00BD2A53" w:rsidRDefault="00BD2A53" w:rsidP="00BD2A53"/>
    <w:p w14:paraId="69AD2591" w14:textId="77777777" w:rsidR="00AA7F70" w:rsidRDefault="00AA7F70">
      <w:pPr>
        <w:snapToGrid/>
        <w:spacing w:line="240" w:lineRule="auto"/>
      </w:pPr>
    </w:p>
    <w:p w14:paraId="32871DB8" w14:textId="77777777" w:rsidR="00607637" w:rsidRDefault="00607637">
      <w:pPr>
        <w:snapToGrid/>
        <w:spacing w:line="240" w:lineRule="auto"/>
      </w:pPr>
    </w:p>
    <w:p w14:paraId="048BE0DB" w14:textId="77777777" w:rsidR="003E6F55" w:rsidRDefault="003E6F55">
      <w:pPr>
        <w:snapToGrid/>
        <w:spacing w:line="240" w:lineRule="auto"/>
      </w:pPr>
    </w:p>
    <w:p w14:paraId="053DF034" w14:textId="77777777" w:rsidR="00625543" w:rsidRPr="009B6823" w:rsidRDefault="00625543" w:rsidP="00625543">
      <w:pPr>
        <w:snapToGrid/>
        <w:spacing w:line="240" w:lineRule="auto"/>
      </w:pPr>
    </w:p>
    <w:sectPr w:rsidR="00625543" w:rsidRPr="009B6823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1504C" w14:textId="77777777" w:rsidR="00047C5F" w:rsidRPr="008C275E" w:rsidRDefault="00047C5F" w:rsidP="00DD0507">
      <w:r w:rsidRPr="008C275E">
        <w:separator/>
      </w:r>
    </w:p>
  </w:endnote>
  <w:endnote w:type="continuationSeparator" w:id="0">
    <w:p w14:paraId="51CB438C" w14:textId="77777777" w:rsidR="00047C5F" w:rsidRPr="008C275E" w:rsidRDefault="00047C5F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653F30-8C05-41D9-B18C-A18CEC04B52C}"/>
    <w:embedBold r:id="rId2" w:fontKey="{3F316CFA-57CE-4C23-B5C3-4B6A74CC192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AED1188D-80C4-454A-8EB6-26085B01EA84}"/>
    <w:embedBold r:id="rId4" w:fontKey="{0323D5AB-CB01-4B35-BCEF-820A9F1BEDED}"/>
    <w:embedItalic r:id="rId5" w:fontKey="{E5DD8825-B0D3-4067-9B8A-377BC79968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2E8511D0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420936E6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EndPr/>
        <w:sdtContent>
          <w:p w14:paraId="6F9CFC2F" w14:textId="77777777" w:rsidR="00D173D1" w:rsidRPr="003D5729" w:rsidRDefault="005974BB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CA7C7C6" wp14:editId="5844EAC6">
                  <wp:simplePos x="0" y="0"/>
                  <wp:positionH relativeFrom="page">
                    <wp:posOffset>-13440</wp:posOffset>
                  </wp:positionH>
                  <wp:positionV relativeFrom="page">
                    <wp:posOffset>9837343</wp:posOffset>
                  </wp:positionV>
                  <wp:extent cx="7554005" cy="831215"/>
                  <wp:effectExtent l="0" t="0" r="0" b="0"/>
                  <wp:wrapNone/>
                  <wp:docPr id="624819614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4837BDA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EndPr/>
        <w:sdtContent>
          <w:p w14:paraId="5DA21193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0A13EFF8" wp14:editId="39E9BBC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9851231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2D890F71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3923" w14:textId="77777777" w:rsidR="00047C5F" w:rsidRPr="008C275E" w:rsidRDefault="00047C5F" w:rsidP="00DD0507">
      <w:r w:rsidRPr="008C275E">
        <w:separator/>
      </w:r>
    </w:p>
  </w:footnote>
  <w:footnote w:type="continuationSeparator" w:id="0">
    <w:p w14:paraId="6D254EC8" w14:textId="77777777" w:rsidR="00047C5F" w:rsidRPr="008C275E" w:rsidRDefault="00047C5F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00A89472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5E539D13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E3BD" w14:textId="77777777" w:rsidR="0062648D" w:rsidRPr="008C275E" w:rsidRDefault="00E53BE0" w:rsidP="00DD0507">
    <w:pPr>
      <w:pStyle w:val="Sidehoved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B0AD8A" wp14:editId="32CB23A1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4208693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63A96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14093BD" wp14:editId="75215647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820398847" o:spid="_x0000_i1025" type="#_x0000_t75" style="width:255.75pt;height:255.75pt;visibility:visible;mso-wrap-style:square" o:bullet="t">
        <v:imagedata r:id="rId1" o:title="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F5"/>
    <w:rsid w:val="00047C5F"/>
    <w:rsid w:val="00085119"/>
    <w:rsid w:val="000A6C39"/>
    <w:rsid w:val="000F02A0"/>
    <w:rsid w:val="00113F4A"/>
    <w:rsid w:val="001178E5"/>
    <w:rsid w:val="001B535D"/>
    <w:rsid w:val="002478E1"/>
    <w:rsid w:val="002A221B"/>
    <w:rsid w:val="002A7E99"/>
    <w:rsid w:val="002B66E5"/>
    <w:rsid w:val="002C2CF0"/>
    <w:rsid w:val="002D2681"/>
    <w:rsid w:val="0035242F"/>
    <w:rsid w:val="003A511E"/>
    <w:rsid w:val="003D3144"/>
    <w:rsid w:val="003E6F55"/>
    <w:rsid w:val="003F663F"/>
    <w:rsid w:val="00426A3B"/>
    <w:rsid w:val="00427DBB"/>
    <w:rsid w:val="00452603"/>
    <w:rsid w:val="004D1C22"/>
    <w:rsid w:val="004D319D"/>
    <w:rsid w:val="00515F39"/>
    <w:rsid w:val="00562D43"/>
    <w:rsid w:val="00581B9C"/>
    <w:rsid w:val="00583FC1"/>
    <w:rsid w:val="005974BB"/>
    <w:rsid w:val="005B1093"/>
    <w:rsid w:val="00605096"/>
    <w:rsid w:val="00607637"/>
    <w:rsid w:val="00625543"/>
    <w:rsid w:val="0062648D"/>
    <w:rsid w:val="00647C04"/>
    <w:rsid w:val="00652E68"/>
    <w:rsid w:val="00674A02"/>
    <w:rsid w:val="00677EA1"/>
    <w:rsid w:val="00714624"/>
    <w:rsid w:val="00732A00"/>
    <w:rsid w:val="007A1B54"/>
    <w:rsid w:val="007D0DFF"/>
    <w:rsid w:val="00862FFC"/>
    <w:rsid w:val="00874715"/>
    <w:rsid w:val="008C275E"/>
    <w:rsid w:val="009154F2"/>
    <w:rsid w:val="00927EBE"/>
    <w:rsid w:val="00935AB1"/>
    <w:rsid w:val="0093635B"/>
    <w:rsid w:val="009816D7"/>
    <w:rsid w:val="00996443"/>
    <w:rsid w:val="009B6823"/>
    <w:rsid w:val="009C65C3"/>
    <w:rsid w:val="009D6CA9"/>
    <w:rsid w:val="00A65039"/>
    <w:rsid w:val="00A83C2D"/>
    <w:rsid w:val="00A973ED"/>
    <w:rsid w:val="00AA7F70"/>
    <w:rsid w:val="00AC126A"/>
    <w:rsid w:val="00B44B63"/>
    <w:rsid w:val="00BD2A53"/>
    <w:rsid w:val="00BD61F5"/>
    <w:rsid w:val="00BF0656"/>
    <w:rsid w:val="00BF26B1"/>
    <w:rsid w:val="00C01FF8"/>
    <w:rsid w:val="00C207E4"/>
    <w:rsid w:val="00C45C21"/>
    <w:rsid w:val="00CF22FF"/>
    <w:rsid w:val="00D173D1"/>
    <w:rsid w:val="00D54E69"/>
    <w:rsid w:val="00D67750"/>
    <w:rsid w:val="00D93A5B"/>
    <w:rsid w:val="00DD0507"/>
    <w:rsid w:val="00DF3C1C"/>
    <w:rsid w:val="00E1284F"/>
    <w:rsid w:val="00E53BE0"/>
    <w:rsid w:val="00E9488E"/>
    <w:rsid w:val="00EB6B24"/>
    <w:rsid w:val="00EC0E86"/>
    <w:rsid w:val="00ED2686"/>
    <w:rsid w:val="00EF402B"/>
    <w:rsid w:val="00F02A24"/>
    <w:rsid w:val="00F712AE"/>
    <w:rsid w:val="00FC2A55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43718"/>
  <w15:chartTrackingRefBased/>
  <w15:docId w15:val="{97BDBF2E-2235-449E-A2E1-4B229F44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A0"/>
    <w:pPr>
      <w:snapToGrid w:val="0"/>
      <w:spacing w:line="280" w:lineRule="exact"/>
    </w:pPr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  <w:color w:val="aut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ascii="Calibri" w:hAnsi="Calibri"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customStyle="1" w:styleId="Tabel-Gitter1">
    <w:name w:val="Tabel - Gitter1"/>
    <w:basedOn w:val="Tabel-Normal"/>
    <w:next w:val="Tabel-Gitter"/>
    <w:uiPriority w:val="59"/>
    <w:rsid w:val="00BD61F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BD6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u\AppData\Roaming\Microsoft\Templates\MI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951232-6BA8-4DA2-8A76-3AB95CDB6C73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customXml/itemProps2.xml><?xml version="1.0" encoding="utf-8"?>
<ds:datastoreItem xmlns:ds="http://schemas.openxmlformats.org/officeDocument/2006/customXml" ds:itemID="{B10C95CC-CF75-4D37-9280-45153A601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19C654-0511-4BA9-A296-0C1BC70B5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Notat</Template>
  <TotalTime>3</TotalTime>
  <Pages>4</Pages>
  <Words>725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Lundius</dc:creator>
  <cp:keywords/>
  <dc:description/>
  <cp:lastModifiedBy>Charlotte Lundius</cp:lastModifiedBy>
  <cp:revision>4</cp:revision>
  <dcterms:created xsi:type="dcterms:W3CDTF">2026-06-18T11:05:00Z</dcterms:created>
  <dcterms:modified xsi:type="dcterms:W3CDTF">2026-06-18T11:12:00Z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